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646" w:type="dxa"/>
        <w:tblInd w:w="106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7"/>
        <w:gridCol w:w="3969"/>
      </w:tblGrid>
      <w:tr w:rsidR="00795A9A" w:rsidRPr="00AC0744" w14:paraId="32FE1CA5" w14:textId="77777777" w:rsidTr="0055062E">
        <w:trPr>
          <w:trHeight w:val="1527"/>
        </w:trPr>
        <w:tc>
          <w:tcPr>
            <w:tcW w:w="4677" w:type="dxa"/>
          </w:tcPr>
          <w:p w14:paraId="6E0BC023" w14:textId="22FB71D7" w:rsidR="00795A9A" w:rsidRPr="00365AB0" w:rsidRDefault="00795A9A" w:rsidP="005C45AC">
            <w:pPr>
              <w:pStyle w:val="Corpotesto"/>
              <w:rPr>
                <w:rFonts w:ascii="Arial Narrow" w:hAnsi="Arial Narrow"/>
                <w:lang w:val="de-DE"/>
              </w:rPr>
            </w:pPr>
          </w:p>
        </w:tc>
        <w:tc>
          <w:tcPr>
            <w:tcW w:w="3969" w:type="dxa"/>
          </w:tcPr>
          <w:p w14:paraId="53D6F6F9" w14:textId="77777777" w:rsidR="00795A9A" w:rsidRPr="00AC0744" w:rsidRDefault="00795A9A" w:rsidP="00170A78">
            <w:pPr>
              <w:pStyle w:val="Corpotesto"/>
              <w:rPr>
                <w:rFonts w:ascii="Arial Narrow" w:hAnsi="Arial Narrow"/>
                <w:sz w:val="22"/>
                <w:szCs w:val="22"/>
              </w:rPr>
            </w:pPr>
            <w:r w:rsidRPr="00AC0744">
              <w:rPr>
                <w:rFonts w:ascii="Arial Narrow" w:hAnsi="Arial Narrow"/>
                <w:sz w:val="22"/>
                <w:szCs w:val="22"/>
              </w:rPr>
              <w:t>All’Istituto per la promozione dello sviluppo economico</w:t>
            </w:r>
          </w:p>
          <w:p w14:paraId="78CD9CD3" w14:textId="77777777" w:rsidR="00795A9A" w:rsidRPr="00AC0744" w:rsidRDefault="00795A9A" w:rsidP="00170A78">
            <w:pPr>
              <w:pStyle w:val="Corpotesto"/>
              <w:rPr>
                <w:rFonts w:ascii="Arial Narrow" w:hAnsi="Arial Narrow"/>
                <w:sz w:val="22"/>
                <w:szCs w:val="22"/>
              </w:rPr>
            </w:pPr>
            <w:r w:rsidRPr="00AC0744">
              <w:rPr>
                <w:rFonts w:ascii="Arial Narrow" w:hAnsi="Arial Narrow"/>
                <w:sz w:val="22"/>
                <w:szCs w:val="22"/>
              </w:rPr>
              <w:t>via Alto Adige, 60</w:t>
            </w:r>
          </w:p>
          <w:p w14:paraId="030639DA" w14:textId="77777777" w:rsidR="00795A9A" w:rsidRDefault="00795A9A" w:rsidP="00170A78">
            <w:pPr>
              <w:pStyle w:val="Corpotesto"/>
              <w:rPr>
                <w:rFonts w:ascii="Arial Narrow" w:hAnsi="Arial Narrow"/>
                <w:sz w:val="22"/>
                <w:szCs w:val="22"/>
              </w:rPr>
            </w:pPr>
            <w:r w:rsidRPr="00AC0744">
              <w:rPr>
                <w:rFonts w:ascii="Arial Narrow" w:hAnsi="Arial Narrow"/>
                <w:sz w:val="22"/>
                <w:szCs w:val="22"/>
              </w:rPr>
              <w:t>39100 Bolzano</w:t>
            </w:r>
          </w:p>
          <w:p w14:paraId="20E60297" w14:textId="77777777" w:rsidR="00795A9A" w:rsidRPr="00300D17" w:rsidRDefault="00795A9A" w:rsidP="00170A78">
            <w:pPr>
              <w:pStyle w:val="Corpotes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95A9A" w:rsidRPr="00AC0744" w14:paraId="50C5BE6C" w14:textId="77777777" w:rsidTr="0055062E">
        <w:trPr>
          <w:trHeight w:val="246"/>
        </w:trPr>
        <w:tc>
          <w:tcPr>
            <w:tcW w:w="4677" w:type="dxa"/>
          </w:tcPr>
          <w:p w14:paraId="599DC2DA" w14:textId="77777777" w:rsidR="00795A9A" w:rsidRPr="00795A9A" w:rsidRDefault="00795A9A" w:rsidP="005C45AC">
            <w:pPr>
              <w:pStyle w:val="Corpotesto"/>
              <w:rPr>
                <w:rFonts w:ascii="Arial Narrow" w:hAnsi="Arial Narrow"/>
                <w:lang w:val="de-DE"/>
              </w:rPr>
            </w:pPr>
          </w:p>
        </w:tc>
        <w:tc>
          <w:tcPr>
            <w:tcW w:w="3969" w:type="dxa"/>
          </w:tcPr>
          <w:p w14:paraId="14490807" w14:textId="77777777" w:rsidR="00795A9A" w:rsidRPr="00C26358" w:rsidRDefault="00795A9A" w:rsidP="00795A9A">
            <w:pPr>
              <w:pStyle w:val="Corpotesto"/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95A9A" w:rsidRPr="00795A9A" w14:paraId="678E1853" w14:textId="77777777" w:rsidTr="0055062E">
        <w:trPr>
          <w:trHeight w:val="250"/>
        </w:trPr>
        <w:tc>
          <w:tcPr>
            <w:tcW w:w="8646" w:type="dxa"/>
            <w:gridSpan w:val="2"/>
          </w:tcPr>
          <w:p w14:paraId="4308C8BC" w14:textId="713C0635" w:rsidR="0055062E" w:rsidRDefault="0055062E" w:rsidP="00795A9A">
            <w:pPr>
              <w:pStyle w:val="Corpotesto"/>
              <w:spacing w:line="276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Allegato B</w:t>
            </w:r>
          </w:p>
          <w:p w14:paraId="3C34A989" w14:textId="77777777" w:rsidR="0055062E" w:rsidRDefault="0055062E" w:rsidP="00795A9A">
            <w:pPr>
              <w:pStyle w:val="Corpotesto"/>
              <w:spacing w:line="276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14:paraId="6F09D71B" w14:textId="0728CB38" w:rsidR="00795A9A" w:rsidRPr="00795A9A" w:rsidRDefault="00795A9A" w:rsidP="00795A9A">
            <w:pPr>
              <w:pStyle w:val="Corpotesto"/>
              <w:spacing w:line="276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95A9A">
              <w:rPr>
                <w:rFonts w:ascii="Arial Narrow" w:hAnsi="Arial Narrow"/>
                <w:b/>
                <w:bCs/>
                <w:sz w:val="22"/>
                <w:szCs w:val="22"/>
              </w:rPr>
              <w:t>OFFERTA ECONOMICA</w:t>
            </w:r>
          </w:p>
        </w:tc>
      </w:tr>
      <w:tr w:rsidR="00795A9A" w:rsidRPr="00795A9A" w14:paraId="53953287" w14:textId="77777777" w:rsidTr="0055062E">
        <w:trPr>
          <w:trHeight w:val="208"/>
        </w:trPr>
        <w:tc>
          <w:tcPr>
            <w:tcW w:w="8646" w:type="dxa"/>
            <w:gridSpan w:val="2"/>
          </w:tcPr>
          <w:p w14:paraId="5148092F" w14:textId="77777777" w:rsidR="00795A9A" w:rsidRPr="00C26358" w:rsidRDefault="00795A9A" w:rsidP="005C45AC">
            <w:pPr>
              <w:pStyle w:val="Defaul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795A9A" w:rsidRPr="00170A78" w14:paraId="7E9FDBB1" w14:textId="77777777" w:rsidTr="0055062E">
        <w:trPr>
          <w:trHeight w:val="270"/>
        </w:trPr>
        <w:tc>
          <w:tcPr>
            <w:tcW w:w="8646" w:type="dxa"/>
            <w:gridSpan w:val="2"/>
          </w:tcPr>
          <w:p w14:paraId="1DC058CF" w14:textId="77777777" w:rsidR="00795A9A" w:rsidRDefault="00795A9A" w:rsidP="005C45AC">
            <w:pPr>
              <w:pStyle w:val="Stile1"/>
              <w:spacing w:line="240" w:lineRule="exact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A34247">
              <w:rPr>
                <w:rFonts w:ascii="Arial Narrow" w:hAnsi="Arial Narrow" w:cs="Arial"/>
                <w:b/>
                <w:bCs/>
                <w:sz w:val="22"/>
                <w:szCs w:val="22"/>
              </w:rPr>
              <w:t>ASTA PUBBLICA PER L’ALIENAZIONE DI VEICOLI USATI</w:t>
            </w:r>
          </w:p>
          <w:p w14:paraId="771BC906" w14:textId="77777777" w:rsidR="00795A9A" w:rsidRDefault="00795A9A" w:rsidP="005C45AC">
            <w:pPr>
              <w:pStyle w:val="Stile1"/>
              <w:spacing w:line="240" w:lineRule="exact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  <w:p w14:paraId="7FFBE47C" w14:textId="74CB1307" w:rsidR="00795A9A" w:rsidRDefault="00795A9A" w:rsidP="005C45AC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it-IT" w:eastAsia="it-IT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  <w:lang w:val="it-IT" w:eastAsia="it-IT"/>
              </w:rPr>
              <w:t>Lotto 1:</w:t>
            </w:r>
            <w:r w:rsidR="0016262D">
              <w:rPr>
                <w:rFonts w:ascii="Arial Narrow" w:hAnsi="Arial Narrow" w:cs="Arial"/>
                <w:b/>
                <w:bCs/>
                <w:sz w:val="22"/>
                <w:szCs w:val="22"/>
                <w:lang w:val="it-IT" w:eastAsia="it-IT"/>
              </w:rPr>
              <w:t xml:space="preserve"> CITROEN C3 PICASSO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  <w:lang w:val="it-IT" w:eastAsia="it-IT"/>
              </w:rPr>
              <w:t xml:space="preserve"> </w:t>
            </w:r>
          </w:p>
          <w:p w14:paraId="363A88D3" w14:textId="6E25075B" w:rsidR="00795A9A" w:rsidRPr="0055062E" w:rsidRDefault="00795A9A" w:rsidP="0055062E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it-IT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  <w:lang w:val="it-IT" w:eastAsia="it-IT"/>
              </w:rPr>
              <w:t xml:space="preserve">Lotto 2: </w:t>
            </w:r>
            <w:r w:rsidR="0016262D">
              <w:rPr>
                <w:rFonts w:ascii="Arial Narrow" w:hAnsi="Arial Narrow" w:cs="Arial"/>
                <w:b/>
                <w:bCs/>
                <w:sz w:val="22"/>
                <w:szCs w:val="22"/>
                <w:lang w:val="it-IT" w:eastAsia="it-IT"/>
              </w:rPr>
              <w:t>FIAT PUNTO</w:t>
            </w:r>
          </w:p>
        </w:tc>
      </w:tr>
      <w:tr w:rsidR="002373F2" w:rsidRPr="00170A78" w14:paraId="0DE00E0B" w14:textId="77777777" w:rsidTr="0055062E">
        <w:trPr>
          <w:trHeight w:val="140"/>
        </w:trPr>
        <w:tc>
          <w:tcPr>
            <w:tcW w:w="8646" w:type="dxa"/>
            <w:gridSpan w:val="2"/>
          </w:tcPr>
          <w:p w14:paraId="2D0AAEC9" w14:textId="77777777" w:rsidR="002373F2" w:rsidRPr="000446E3" w:rsidRDefault="002373F2" w:rsidP="00C777A4">
            <w:pPr>
              <w:pStyle w:val="Corpotesto"/>
              <w:spacing w:line="276" w:lineRule="auto"/>
              <w:rPr>
                <w:rFonts w:ascii="Arial Narrow" w:hAnsi="Arial Narrow"/>
                <w:szCs w:val="24"/>
              </w:rPr>
            </w:pPr>
          </w:p>
        </w:tc>
      </w:tr>
      <w:tr w:rsidR="002373F2" w:rsidRPr="00170A78" w14:paraId="3F959814" w14:textId="77777777" w:rsidTr="0055062E">
        <w:trPr>
          <w:trHeight w:val="140"/>
        </w:trPr>
        <w:tc>
          <w:tcPr>
            <w:tcW w:w="8646" w:type="dxa"/>
            <w:gridSpan w:val="2"/>
          </w:tcPr>
          <w:p w14:paraId="6787783D" w14:textId="77777777" w:rsidR="000446E3" w:rsidRPr="000446E3" w:rsidRDefault="000446E3" w:rsidP="00C777A4">
            <w:pPr>
              <w:pStyle w:val="Default"/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0446E3">
              <w:rPr>
                <w:rFonts w:ascii="Arial Narrow" w:hAnsi="Arial Narrow"/>
                <w:sz w:val="22"/>
                <w:szCs w:val="22"/>
              </w:rPr>
              <w:t>Il/la sottoscritto/a …………………………………………………………………………………...</w:t>
            </w:r>
            <w:r>
              <w:rPr>
                <w:rFonts w:ascii="Arial Narrow" w:hAnsi="Arial Narrow"/>
                <w:sz w:val="22"/>
                <w:szCs w:val="22"/>
              </w:rPr>
              <w:t>.............</w:t>
            </w:r>
          </w:p>
          <w:p w14:paraId="531C977F" w14:textId="77777777" w:rsidR="000446E3" w:rsidRPr="000446E3" w:rsidRDefault="000446E3" w:rsidP="00C777A4">
            <w:pPr>
              <w:pStyle w:val="Default"/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0446E3">
              <w:rPr>
                <w:rFonts w:ascii="Arial Narrow" w:hAnsi="Arial Narrow"/>
                <w:sz w:val="22"/>
                <w:szCs w:val="22"/>
              </w:rPr>
              <w:t xml:space="preserve">nato/a a ………………………………………………………….. Prov. …....................................(……) </w:t>
            </w:r>
          </w:p>
          <w:p w14:paraId="0AECCD17" w14:textId="77777777" w:rsidR="000446E3" w:rsidRPr="000446E3" w:rsidRDefault="000446E3" w:rsidP="00C777A4">
            <w:pPr>
              <w:pStyle w:val="Default"/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0446E3">
              <w:rPr>
                <w:rFonts w:ascii="Arial Narrow" w:hAnsi="Arial Narrow"/>
                <w:sz w:val="22"/>
                <w:szCs w:val="22"/>
              </w:rPr>
              <w:t xml:space="preserve">il ..…./..…./…… residente a </w:t>
            </w:r>
            <w:r>
              <w:rPr>
                <w:rFonts w:ascii="Arial Narrow" w:hAnsi="Arial Narrow"/>
                <w:sz w:val="22"/>
                <w:szCs w:val="22"/>
              </w:rPr>
              <w:t>……………………………………………… Prov</w:t>
            </w:r>
            <w:r w:rsidR="000E6A33">
              <w:rPr>
                <w:rFonts w:ascii="Arial Narrow" w:hAnsi="Arial Narrow"/>
                <w:sz w:val="22"/>
                <w:szCs w:val="22"/>
              </w:rPr>
              <w:t>. .………………</w:t>
            </w:r>
            <w:r w:rsidRPr="000446E3">
              <w:rPr>
                <w:rFonts w:ascii="Arial Narrow" w:hAnsi="Arial Narrow"/>
                <w:sz w:val="22"/>
                <w:szCs w:val="22"/>
              </w:rPr>
              <w:t xml:space="preserve">(…….) </w:t>
            </w:r>
          </w:p>
          <w:p w14:paraId="398498B0" w14:textId="77777777" w:rsidR="000446E3" w:rsidRPr="000446E3" w:rsidRDefault="000446E3" w:rsidP="00C777A4">
            <w:pPr>
              <w:pStyle w:val="Default"/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0446E3">
              <w:rPr>
                <w:rFonts w:ascii="Arial Narrow" w:hAnsi="Arial Narrow"/>
                <w:sz w:val="22"/>
                <w:szCs w:val="22"/>
              </w:rPr>
              <w:t>Via ………………………………………………………………………. n. ………</w:t>
            </w:r>
            <w:r>
              <w:rPr>
                <w:rFonts w:ascii="Arial Narrow" w:hAnsi="Arial Narrow"/>
                <w:sz w:val="22"/>
                <w:szCs w:val="22"/>
              </w:rPr>
              <w:t>.. C.A.P</w:t>
            </w:r>
            <w:r w:rsidR="000E6A33">
              <w:rPr>
                <w:rFonts w:ascii="Arial Narrow" w:hAnsi="Arial Narrow"/>
                <w:sz w:val="22"/>
                <w:szCs w:val="22"/>
              </w:rPr>
              <w:t>.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0E6A33">
              <w:rPr>
                <w:rFonts w:ascii="Arial Narrow" w:hAnsi="Arial Narrow"/>
                <w:sz w:val="22"/>
                <w:szCs w:val="22"/>
              </w:rPr>
              <w:t>……………</w:t>
            </w:r>
          </w:p>
          <w:p w14:paraId="2EE26DA8" w14:textId="77777777" w:rsidR="002373F2" w:rsidRPr="000446E3" w:rsidRDefault="000446E3" w:rsidP="00C777A4">
            <w:pPr>
              <w:pStyle w:val="Corpotesto"/>
              <w:spacing w:line="276" w:lineRule="auto"/>
              <w:rPr>
                <w:rFonts w:ascii="Arial Narrow" w:hAnsi="Arial Narrow"/>
                <w:szCs w:val="24"/>
              </w:rPr>
            </w:pPr>
            <w:r w:rsidRPr="000446E3">
              <w:rPr>
                <w:rFonts w:ascii="Arial Narrow" w:hAnsi="Arial Narrow"/>
                <w:sz w:val="22"/>
                <w:szCs w:val="22"/>
              </w:rPr>
              <w:t>Codice fiscale ……………………………………………………………………………………………….</w:t>
            </w:r>
          </w:p>
        </w:tc>
      </w:tr>
      <w:tr w:rsidR="002373F2" w:rsidRPr="00170A78" w14:paraId="0F1CB157" w14:textId="77777777" w:rsidTr="0055062E">
        <w:trPr>
          <w:trHeight w:val="140"/>
        </w:trPr>
        <w:tc>
          <w:tcPr>
            <w:tcW w:w="8646" w:type="dxa"/>
            <w:gridSpan w:val="2"/>
          </w:tcPr>
          <w:p w14:paraId="68F80D22" w14:textId="77777777" w:rsidR="002373F2" w:rsidRPr="000446E3" w:rsidRDefault="002373F2" w:rsidP="00C777A4">
            <w:pPr>
              <w:pStyle w:val="Corpotesto"/>
              <w:spacing w:line="276" w:lineRule="auto"/>
              <w:rPr>
                <w:rFonts w:ascii="Arial Narrow" w:hAnsi="Arial Narrow"/>
                <w:szCs w:val="24"/>
              </w:rPr>
            </w:pPr>
          </w:p>
        </w:tc>
      </w:tr>
      <w:tr w:rsidR="002373F2" w:rsidRPr="008605A0" w14:paraId="5ED70E61" w14:textId="77777777" w:rsidTr="0055062E">
        <w:trPr>
          <w:trHeight w:val="140"/>
        </w:trPr>
        <w:tc>
          <w:tcPr>
            <w:tcW w:w="8646" w:type="dxa"/>
            <w:gridSpan w:val="2"/>
          </w:tcPr>
          <w:p w14:paraId="5ACBFDDE" w14:textId="77777777" w:rsidR="002373F2" w:rsidRPr="008605A0" w:rsidRDefault="00C777A4" w:rsidP="00C777A4">
            <w:pPr>
              <w:pStyle w:val="Corpotesto"/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</w:t>
            </w:r>
            <w:r w:rsidR="008605A0" w:rsidRPr="008605A0">
              <w:rPr>
                <w:rFonts w:ascii="Arial Narrow" w:hAnsi="Arial Narrow"/>
                <w:sz w:val="22"/>
                <w:szCs w:val="22"/>
              </w:rPr>
              <w:t xml:space="preserve">n qualità di </w:t>
            </w:r>
          </w:p>
        </w:tc>
      </w:tr>
      <w:tr w:rsidR="00C777A4" w:rsidRPr="008605A0" w14:paraId="35C1C4F6" w14:textId="77777777" w:rsidTr="0055062E">
        <w:trPr>
          <w:trHeight w:val="140"/>
        </w:trPr>
        <w:tc>
          <w:tcPr>
            <w:tcW w:w="8646" w:type="dxa"/>
            <w:gridSpan w:val="2"/>
          </w:tcPr>
          <w:p w14:paraId="7B4F8C2E" w14:textId="77777777" w:rsidR="00C777A4" w:rsidRPr="008605A0" w:rsidRDefault="00C777A4" w:rsidP="00C777A4">
            <w:pPr>
              <w:pStyle w:val="Corpotesto"/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446E3" w:rsidRPr="00170A78" w14:paraId="40A659F4" w14:textId="77777777" w:rsidTr="0055062E">
        <w:trPr>
          <w:trHeight w:val="140"/>
        </w:trPr>
        <w:tc>
          <w:tcPr>
            <w:tcW w:w="8646" w:type="dxa"/>
            <w:gridSpan w:val="2"/>
          </w:tcPr>
          <w:p w14:paraId="65ADDBC5" w14:textId="77777777" w:rsidR="00C777A4" w:rsidRPr="002B6CE6" w:rsidRDefault="008605A0" w:rsidP="002B6CE6">
            <w:pPr>
              <w:pStyle w:val="Defaul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persona fisica</w:t>
            </w:r>
          </w:p>
          <w:p w14:paraId="59D4FC91" w14:textId="77777777" w:rsidR="00C777A4" w:rsidRPr="002B6CE6" w:rsidRDefault="000446E3" w:rsidP="002B6CE6">
            <w:pPr>
              <w:pStyle w:val="Defaul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300D17">
              <w:rPr>
                <w:rFonts w:ascii="Arial Narrow" w:hAnsi="Arial Narrow"/>
                <w:b/>
                <w:bCs/>
                <w:sz w:val="22"/>
                <w:szCs w:val="22"/>
              </w:rPr>
              <w:t>legale rappresentante/titolare</w:t>
            </w:r>
          </w:p>
          <w:p w14:paraId="5AEA2502" w14:textId="77777777" w:rsidR="000446E3" w:rsidRPr="00300D17" w:rsidRDefault="008605A0" w:rsidP="00C777A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 w:cs="Arial"/>
                <w:color w:val="000000"/>
                <w:sz w:val="22"/>
                <w:szCs w:val="22"/>
                <w:lang w:val="it-IT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  <w:lang w:val="it-IT"/>
              </w:rPr>
              <w:t>procuratore speciale (in questo caso allegare la procura)</w:t>
            </w:r>
          </w:p>
          <w:p w14:paraId="639AB1DD" w14:textId="77777777" w:rsidR="0088335E" w:rsidRPr="00300D17" w:rsidRDefault="0088335E" w:rsidP="00C777A4">
            <w:pPr>
              <w:autoSpaceDE w:val="0"/>
              <w:autoSpaceDN w:val="0"/>
              <w:adjustRightInd w:val="0"/>
              <w:spacing w:line="276" w:lineRule="auto"/>
              <w:ind w:left="708"/>
              <w:jc w:val="both"/>
              <w:rPr>
                <w:rFonts w:ascii="Arial Narrow" w:hAnsi="Arial Narrow" w:cs="Arial"/>
                <w:color w:val="000000"/>
                <w:sz w:val="22"/>
                <w:szCs w:val="22"/>
                <w:lang w:val="it-IT"/>
              </w:rPr>
            </w:pPr>
          </w:p>
        </w:tc>
      </w:tr>
      <w:tr w:rsidR="000446E3" w:rsidRPr="008605A0" w14:paraId="29EE81A8" w14:textId="77777777" w:rsidTr="0055062E">
        <w:trPr>
          <w:trHeight w:val="140"/>
        </w:trPr>
        <w:tc>
          <w:tcPr>
            <w:tcW w:w="8646" w:type="dxa"/>
            <w:gridSpan w:val="2"/>
          </w:tcPr>
          <w:p w14:paraId="48D5CA58" w14:textId="77777777" w:rsidR="008605A0" w:rsidRPr="008605A0" w:rsidRDefault="008605A0" w:rsidP="00C777A4">
            <w:pPr>
              <w:pStyle w:val="Default"/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605A0">
              <w:rPr>
                <w:rFonts w:ascii="Arial Narrow" w:hAnsi="Arial Narrow"/>
                <w:sz w:val="22"/>
                <w:szCs w:val="22"/>
              </w:rPr>
              <w:t>della persona fisica/società/impresa/altro (</w:t>
            </w:r>
            <w:r w:rsidRPr="008605A0">
              <w:rPr>
                <w:rFonts w:ascii="Arial Narrow" w:hAnsi="Arial Narrow"/>
                <w:i/>
                <w:iCs/>
                <w:sz w:val="22"/>
                <w:szCs w:val="22"/>
              </w:rPr>
              <w:t>Ente pubblico o privato, associazione, fondazione ecc</w:t>
            </w:r>
            <w:r w:rsidRPr="008605A0">
              <w:rPr>
                <w:rFonts w:ascii="Arial Narrow" w:hAnsi="Arial Narrow"/>
                <w:sz w:val="22"/>
                <w:szCs w:val="22"/>
              </w:rPr>
              <w:t>.)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8605A0">
              <w:rPr>
                <w:rFonts w:ascii="Arial Narrow" w:hAnsi="Arial Narrow"/>
                <w:sz w:val="22"/>
                <w:szCs w:val="22"/>
              </w:rPr>
              <w:t>…………………………………………………………………………………………….......</w:t>
            </w:r>
            <w:r>
              <w:rPr>
                <w:rFonts w:ascii="Arial Narrow" w:hAnsi="Arial Narrow"/>
                <w:sz w:val="22"/>
                <w:szCs w:val="22"/>
              </w:rPr>
              <w:t>.....................</w:t>
            </w:r>
          </w:p>
          <w:p w14:paraId="4CC0709A" w14:textId="77777777" w:rsidR="008605A0" w:rsidRPr="008605A0" w:rsidRDefault="008605A0" w:rsidP="00C777A4">
            <w:pPr>
              <w:pStyle w:val="Default"/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605A0">
              <w:rPr>
                <w:rFonts w:ascii="Arial Narrow" w:hAnsi="Arial Narrow"/>
                <w:sz w:val="22"/>
                <w:szCs w:val="22"/>
              </w:rPr>
              <w:t>residente /con sede legale in …………………………...…………….</w:t>
            </w:r>
            <w:r>
              <w:rPr>
                <w:rFonts w:ascii="Arial Narrow" w:hAnsi="Arial Narrow"/>
                <w:sz w:val="22"/>
                <w:szCs w:val="22"/>
              </w:rPr>
              <w:t xml:space="preserve">…………. </w:t>
            </w:r>
            <w:r w:rsidRPr="008605A0">
              <w:rPr>
                <w:rFonts w:ascii="Arial Narrow" w:hAnsi="Arial Narrow"/>
                <w:sz w:val="22"/>
                <w:szCs w:val="22"/>
              </w:rPr>
              <w:t xml:space="preserve">Prov. ………..……... </w:t>
            </w:r>
          </w:p>
          <w:p w14:paraId="0DACAD99" w14:textId="77777777" w:rsidR="008605A0" w:rsidRPr="008605A0" w:rsidRDefault="008605A0" w:rsidP="00C777A4">
            <w:pPr>
              <w:pStyle w:val="Default"/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605A0">
              <w:rPr>
                <w:rFonts w:ascii="Arial Narrow" w:hAnsi="Arial Narrow"/>
                <w:sz w:val="22"/>
                <w:szCs w:val="22"/>
              </w:rPr>
              <w:t xml:space="preserve">indirizzo </w:t>
            </w:r>
            <w:r>
              <w:rPr>
                <w:rFonts w:ascii="Arial Narrow" w:hAnsi="Arial Narrow"/>
                <w:sz w:val="22"/>
                <w:szCs w:val="22"/>
              </w:rPr>
              <w:t xml:space="preserve">……………………………………………………… </w:t>
            </w:r>
            <w:r w:rsidRPr="008605A0">
              <w:rPr>
                <w:rFonts w:ascii="Arial Narrow" w:hAnsi="Arial Narrow"/>
                <w:sz w:val="22"/>
                <w:szCs w:val="22"/>
              </w:rPr>
              <w:t>n. …………CAP …………………………</w:t>
            </w:r>
            <w:r>
              <w:rPr>
                <w:rFonts w:ascii="Arial Narrow" w:hAnsi="Arial Narrow"/>
                <w:sz w:val="22"/>
                <w:szCs w:val="22"/>
              </w:rPr>
              <w:t>.</w:t>
            </w:r>
            <w:r w:rsidRPr="008605A0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348C7E68" w14:textId="77777777" w:rsidR="008605A0" w:rsidRPr="008605A0" w:rsidRDefault="008605A0" w:rsidP="00C777A4">
            <w:pPr>
              <w:pStyle w:val="Default"/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605A0">
              <w:rPr>
                <w:rFonts w:ascii="Arial Narrow" w:hAnsi="Arial Narrow"/>
                <w:sz w:val="22"/>
                <w:szCs w:val="22"/>
              </w:rPr>
              <w:t xml:space="preserve">Telefono ………………………..….…………………. Fax ……………………………………………… </w:t>
            </w:r>
          </w:p>
          <w:p w14:paraId="0CDA1BA0" w14:textId="77777777" w:rsidR="008605A0" w:rsidRPr="008605A0" w:rsidRDefault="008605A0" w:rsidP="00C777A4">
            <w:pPr>
              <w:pStyle w:val="Default"/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605A0">
              <w:rPr>
                <w:rFonts w:ascii="Arial Narrow" w:hAnsi="Arial Narrow"/>
                <w:sz w:val="22"/>
                <w:szCs w:val="22"/>
              </w:rPr>
              <w:t xml:space="preserve">e-mail </w:t>
            </w:r>
            <w:r>
              <w:rPr>
                <w:rFonts w:ascii="Arial Narrow" w:hAnsi="Arial Narrow"/>
                <w:sz w:val="22"/>
                <w:szCs w:val="22"/>
              </w:rPr>
              <w:t>…………………………………………………..</w:t>
            </w:r>
            <w:r w:rsidR="00824A45">
              <w:rPr>
                <w:rFonts w:ascii="Arial Narrow" w:hAnsi="Arial Narrow"/>
                <w:sz w:val="22"/>
                <w:szCs w:val="22"/>
              </w:rPr>
              <w:t>PE</w:t>
            </w:r>
            <w:r w:rsidRPr="008605A0">
              <w:rPr>
                <w:rFonts w:ascii="Arial Narrow" w:hAnsi="Arial Narrow"/>
                <w:sz w:val="22"/>
                <w:szCs w:val="22"/>
              </w:rPr>
              <w:t xml:space="preserve">C.…………………………………..………… </w:t>
            </w:r>
          </w:p>
          <w:p w14:paraId="26627350" w14:textId="77777777" w:rsidR="000446E3" w:rsidRPr="008605A0" w:rsidRDefault="008605A0" w:rsidP="00C777A4">
            <w:pPr>
              <w:pStyle w:val="Corpotesto"/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codice fiscale</w:t>
            </w:r>
            <w:r w:rsidRPr="008605A0">
              <w:rPr>
                <w:rFonts w:ascii="Arial Narrow" w:hAnsi="Arial Narrow"/>
                <w:sz w:val="22"/>
                <w:szCs w:val="22"/>
              </w:rPr>
              <w:t xml:space="preserve"> ………..…………..…………………… Partita IVA n. …..……….………..…………</w:t>
            </w:r>
            <w:r>
              <w:rPr>
                <w:rFonts w:ascii="Arial Narrow" w:hAnsi="Arial Narrow"/>
                <w:sz w:val="22"/>
                <w:szCs w:val="22"/>
              </w:rPr>
              <w:t>…...</w:t>
            </w:r>
          </w:p>
        </w:tc>
      </w:tr>
      <w:tr w:rsidR="000446E3" w:rsidRPr="00214A16" w14:paraId="59692177" w14:textId="77777777" w:rsidTr="0055062E">
        <w:trPr>
          <w:trHeight w:val="140"/>
        </w:trPr>
        <w:tc>
          <w:tcPr>
            <w:tcW w:w="8646" w:type="dxa"/>
            <w:gridSpan w:val="2"/>
          </w:tcPr>
          <w:p w14:paraId="3DF0C959" w14:textId="77777777" w:rsidR="000446E3" w:rsidRPr="00566C7B" w:rsidRDefault="000446E3" w:rsidP="00C777A4">
            <w:pPr>
              <w:pStyle w:val="Corpotesto"/>
              <w:spacing w:line="276" w:lineRule="auto"/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0446E3" w:rsidRPr="00170A78" w14:paraId="732DFF2C" w14:textId="77777777" w:rsidTr="0055062E">
        <w:trPr>
          <w:trHeight w:val="140"/>
        </w:trPr>
        <w:tc>
          <w:tcPr>
            <w:tcW w:w="8646" w:type="dxa"/>
            <w:gridSpan w:val="2"/>
          </w:tcPr>
          <w:p w14:paraId="3135ACAC" w14:textId="623AEBA4" w:rsidR="000446E3" w:rsidRPr="002C35E9" w:rsidRDefault="00795A9A" w:rsidP="0030007E">
            <w:pPr>
              <w:pStyle w:val="Corpotesto"/>
              <w:spacing w:line="276" w:lineRule="auto"/>
              <w:jc w:val="center"/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  <w:r w:rsidRPr="002C35E9">
              <w:rPr>
                <w:rFonts w:ascii="Arial Narrow" w:hAnsi="Arial Narrow" w:cs="Arial"/>
                <w:b/>
                <w:color w:val="000000"/>
                <w:sz w:val="22"/>
                <w:szCs w:val="22"/>
                <w:lang w:eastAsia="de-DE"/>
              </w:rPr>
              <w:t>OFFRE</w:t>
            </w: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  <w:lang w:eastAsia="de-DE"/>
              </w:rPr>
              <w:t xml:space="preserve"> I</w:t>
            </w:r>
            <w:r w:rsidR="00D0408E">
              <w:rPr>
                <w:rFonts w:ascii="Arial Narrow" w:hAnsi="Arial Narrow" w:cs="Arial"/>
                <w:b/>
                <w:color w:val="000000"/>
                <w:sz w:val="22"/>
                <w:szCs w:val="22"/>
                <w:lang w:eastAsia="de-DE"/>
              </w:rPr>
              <w:t>l/I</w:t>
            </w: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  <w:lang w:eastAsia="de-DE"/>
              </w:rPr>
              <w:t xml:space="preserve"> SEGUENT</w:t>
            </w:r>
            <w:r w:rsidR="00D0408E">
              <w:rPr>
                <w:rFonts w:ascii="Arial Narrow" w:hAnsi="Arial Narrow" w:cs="Arial"/>
                <w:b/>
                <w:color w:val="000000"/>
                <w:sz w:val="22"/>
                <w:szCs w:val="22"/>
                <w:lang w:eastAsia="de-DE"/>
              </w:rPr>
              <w:t>E/</w:t>
            </w: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  <w:lang w:eastAsia="de-DE"/>
              </w:rPr>
              <w:t>I PREZZ</w:t>
            </w:r>
            <w:r w:rsidR="00D0408E">
              <w:rPr>
                <w:rFonts w:ascii="Arial Narrow" w:hAnsi="Arial Narrow" w:cs="Arial"/>
                <w:b/>
                <w:color w:val="000000"/>
                <w:sz w:val="22"/>
                <w:szCs w:val="22"/>
                <w:lang w:eastAsia="de-DE"/>
              </w:rPr>
              <w:t>O/</w:t>
            </w: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  <w:lang w:eastAsia="de-DE"/>
              </w:rPr>
              <w:t>I</w:t>
            </w:r>
          </w:p>
        </w:tc>
      </w:tr>
      <w:tr w:rsidR="002C35E9" w:rsidRPr="00170A78" w14:paraId="7FE029A5" w14:textId="77777777" w:rsidTr="0055062E">
        <w:trPr>
          <w:trHeight w:val="140"/>
        </w:trPr>
        <w:tc>
          <w:tcPr>
            <w:tcW w:w="8646" w:type="dxa"/>
            <w:gridSpan w:val="2"/>
          </w:tcPr>
          <w:p w14:paraId="46A34022" w14:textId="77777777" w:rsidR="002C35E9" w:rsidRPr="002C35E9" w:rsidRDefault="002C35E9" w:rsidP="00C777A4">
            <w:pPr>
              <w:pStyle w:val="Corpotesto"/>
              <w:spacing w:line="276" w:lineRule="auto"/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795A9A" w:rsidRPr="00795A9A" w14:paraId="61DAD511" w14:textId="77777777" w:rsidTr="0055062E">
        <w:trPr>
          <w:trHeight w:val="140"/>
        </w:trPr>
        <w:tc>
          <w:tcPr>
            <w:tcW w:w="8646" w:type="dxa"/>
            <w:gridSpan w:val="2"/>
          </w:tcPr>
          <w:tbl>
            <w:tblPr>
              <w:tblStyle w:val="Grigliatabella"/>
              <w:tblW w:w="8433" w:type="dxa"/>
              <w:tblLook w:val="04A0" w:firstRow="1" w:lastRow="0" w:firstColumn="1" w:lastColumn="0" w:noHBand="0" w:noVBand="1"/>
            </w:tblPr>
            <w:tblGrid>
              <w:gridCol w:w="636"/>
              <w:gridCol w:w="2268"/>
              <w:gridCol w:w="1985"/>
              <w:gridCol w:w="1701"/>
              <w:gridCol w:w="1843"/>
            </w:tblGrid>
            <w:tr w:rsidR="0055062E" w:rsidRPr="00795A9A" w14:paraId="1D5022AB" w14:textId="77777777" w:rsidTr="0055062E">
              <w:tc>
                <w:tcPr>
                  <w:tcW w:w="636" w:type="dxa"/>
                </w:tcPr>
                <w:p w14:paraId="052EED7C" w14:textId="2DCF1E37" w:rsidR="0055062E" w:rsidRPr="00795A9A" w:rsidRDefault="0055062E" w:rsidP="00795A9A">
                  <w:pPr>
                    <w:pStyle w:val="Corpotesto"/>
                    <w:spacing w:line="276" w:lineRule="auto"/>
                    <w:jc w:val="center"/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</w:pPr>
                  <w:r w:rsidRPr="00795A9A"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  <w:t xml:space="preserve">n. lotto </w:t>
                  </w:r>
                </w:p>
              </w:tc>
              <w:tc>
                <w:tcPr>
                  <w:tcW w:w="2268" w:type="dxa"/>
                </w:tcPr>
                <w:p w14:paraId="7459730E" w14:textId="04879A66" w:rsidR="0055062E" w:rsidRPr="00795A9A" w:rsidRDefault="0055062E" w:rsidP="00C777A4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</w:pPr>
                  <w:r w:rsidRPr="00795A9A"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  <w:t>veicolo</w:t>
                  </w:r>
                </w:p>
              </w:tc>
              <w:tc>
                <w:tcPr>
                  <w:tcW w:w="1985" w:type="dxa"/>
                </w:tcPr>
                <w:p w14:paraId="269FC517" w14:textId="2A8B1140" w:rsidR="0055062E" w:rsidRPr="00795A9A" w:rsidRDefault="0055062E" w:rsidP="00C777A4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</w:pPr>
                  <w:r w:rsidRPr="00795A9A"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  <w:t>prezzo a base d’asta (IVA esclusa)</w:t>
                  </w:r>
                </w:p>
              </w:tc>
              <w:tc>
                <w:tcPr>
                  <w:tcW w:w="1701" w:type="dxa"/>
                </w:tcPr>
                <w:p w14:paraId="58F77182" w14:textId="7086EC91" w:rsidR="0055062E" w:rsidRPr="00795A9A" w:rsidRDefault="0055062E" w:rsidP="00C777A4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  <w:t xml:space="preserve">rialzo minimo </w:t>
                  </w:r>
                </w:p>
              </w:tc>
              <w:tc>
                <w:tcPr>
                  <w:tcW w:w="1843" w:type="dxa"/>
                </w:tcPr>
                <w:p w14:paraId="5A58D780" w14:textId="2FF15931" w:rsidR="0055062E" w:rsidRPr="00795A9A" w:rsidRDefault="0055062E" w:rsidP="00C777A4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</w:pPr>
                  <w:r w:rsidRPr="00795A9A"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  <w:t>prezzo offerto (IVA esclusa)</w:t>
                  </w:r>
                </w:p>
              </w:tc>
            </w:tr>
            <w:tr w:rsidR="0055062E" w:rsidRPr="00774294" w14:paraId="6B0A3663" w14:textId="77777777" w:rsidTr="0055062E">
              <w:tc>
                <w:tcPr>
                  <w:tcW w:w="636" w:type="dxa"/>
                </w:tcPr>
                <w:p w14:paraId="264EB371" w14:textId="4066717B" w:rsidR="0055062E" w:rsidRDefault="0055062E" w:rsidP="003724A1">
                  <w:pPr>
                    <w:pStyle w:val="Corpotesto"/>
                    <w:spacing w:line="276" w:lineRule="auto"/>
                    <w:jc w:val="center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  <w:r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14:paraId="3446CE2B" w14:textId="34D8EA85" w:rsidR="0055062E" w:rsidRPr="003724A1" w:rsidRDefault="0055062E" w:rsidP="00C777A4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  <w:r w:rsidRPr="003724A1">
                    <w:rPr>
                      <w:rFonts w:ascii="Arial Narrow" w:hAnsi="Arial Narrow" w:cs="Arial"/>
                      <w:sz w:val="22"/>
                      <w:szCs w:val="22"/>
                    </w:rPr>
                    <w:t xml:space="preserve">CITROEN C3 PICASSO </w:t>
                  </w:r>
                </w:p>
              </w:tc>
              <w:tc>
                <w:tcPr>
                  <w:tcW w:w="1985" w:type="dxa"/>
                </w:tcPr>
                <w:p w14:paraId="1B60127A" w14:textId="6C9F38DF" w:rsidR="0055062E" w:rsidRDefault="0055062E" w:rsidP="00C777A4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  <w:r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  <w:t>1.700 EUR</w:t>
                  </w:r>
                </w:p>
              </w:tc>
              <w:tc>
                <w:tcPr>
                  <w:tcW w:w="1701" w:type="dxa"/>
                </w:tcPr>
                <w:p w14:paraId="1D5FB27A" w14:textId="0CDC647E" w:rsidR="0055062E" w:rsidRDefault="0055062E" w:rsidP="00C777A4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  <w:r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  <w:t>20 EUR</w:t>
                  </w:r>
                </w:p>
              </w:tc>
              <w:tc>
                <w:tcPr>
                  <w:tcW w:w="1843" w:type="dxa"/>
                </w:tcPr>
                <w:p w14:paraId="4FB19767" w14:textId="27CA77B9" w:rsidR="0055062E" w:rsidRDefault="0055062E" w:rsidP="00C777A4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</w:p>
              </w:tc>
            </w:tr>
            <w:tr w:rsidR="0055062E" w:rsidRPr="00795A9A" w14:paraId="5720B918" w14:textId="77777777" w:rsidTr="0055062E">
              <w:tc>
                <w:tcPr>
                  <w:tcW w:w="636" w:type="dxa"/>
                </w:tcPr>
                <w:p w14:paraId="4B22FDF4" w14:textId="351C4B7C" w:rsidR="0055062E" w:rsidRDefault="0055062E" w:rsidP="003724A1">
                  <w:pPr>
                    <w:pStyle w:val="Corpotesto"/>
                    <w:spacing w:line="276" w:lineRule="auto"/>
                    <w:jc w:val="center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  <w:r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  <w:t>2</w:t>
                  </w:r>
                </w:p>
              </w:tc>
              <w:tc>
                <w:tcPr>
                  <w:tcW w:w="2268" w:type="dxa"/>
                </w:tcPr>
                <w:p w14:paraId="187560D2" w14:textId="00A9BA80" w:rsidR="0055062E" w:rsidRPr="003724A1" w:rsidRDefault="0055062E" w:rsidP="00C777A4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  <w:r w:rsidRPr="003724A1">
                    <w:rPr>
                      <w:rFonts w:ascii="Arial Narrow" w:hAnsi="Arial Narrow" w:cs="Arial"/>
                      <w:sz w:val="22"/>
                      <w:szCs w:val="22"/>
                    </w:rPr>
                    <w:t>FIAT PUNTO</w:t>
                  </w:r>
                </w:p>
              </w:tc>
              <w:tc>
                <w:tcPr>
                  <w:tcW w:w="1985" w:type="dxa"/>
                </w:tcPr>
                <w:p w14:paraId="6A101055" w14:textId="01431EBA" w:rsidR="0055062E" w:rsidRDefault="0055062E" w:rsidP="00C777A4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  <w:r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  <w:t>1.000 EUR</w:t>
                  </w:r>
                </w:p>
              </w:tc>
              <w:tc>
                <w:tcPr>
                  <w:tcW w:w="1701" w:type="dxa"/>
                </w:tcPr>
                <w:p w14:paraId="12E7F889" w14:textId="55E5366F" w:rsidR="0055062E" w:rsidRDefault="0055062E" w:rsidP="00C777A4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  <w:r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  <w:t>10 EUR</w:t>
                  </w:r>
                </w:p>
              </w:tc>
              <w:tc>
                <w:tcPr>
                  <w:tcW w:w="1843" w:type="dxa"/>
                </w:tcPr>
                <w:p w14:paraId="054F87FD" w14:textId="7B4EA39F" w:rsidR="0055062E" w:rsidRDefault="0055062E" w:rsidP="00C777A4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</w:p>
              </w:tc>
            </w:tr>
          </w:tbl>
          <w:p w14:paraId="29C0BB36" w14:textId="77777777" w:rsidR="00795A9A" w:rsidRPr="002C35E9" w:rsidRDefault="00795A9A" w:rsidP="00C777A4">
            <w:pPr>
              <w:pStyle w:val="Corpotesto"/>
              <w:spacing w:line="276" w:lineRule="auto"/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300D17" w:rsidRPr="00795A9A" w14:paraId="0D0E584B" w14:textId="77777777" w:rsidTr="0055062E">
        <w:trPr>
          <w:trHeight w:val="140"/>
        </w:trPr>
        <w:tc>
          <w:tcPr>
            <w:tcW w:w="8646" w:type="dxa"/>
            <w:gridSpan w:val="2"/>
          </w:tcPr>
          <w:p w14:paraId="0B566932" w14:textId="77777777" w:rsidR="00300D17" w:rsidRPr="00566C7B" w:rsidRDefault="00300D17" w:rsidP="00C777A4">
            <w:pPr>
              <w:pStyle w:val="Corpotesto"/>
              <w:spacing w:line="276" w:lineRule="auto"/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2C35E9" w:rsidRPr="00824A45" w14:paraId="700AFD34" w14:textId="77777777" w:rsidTr="0055062E">
        <w:trPr>
          <w:trHeight w:val="140"/>
        </w:trPr>
        <w:tc>
          <w:tcPr>
            <w:tcW w:w="8646" w:type="dxa"/>
            <w:gridSpan w:val="2"/>
          </w:tcPr>
          <w:p w14:paraId="3BBA2ADC" w14:textId="77777777" w:rsidR="002C35E9" w:rsidRPr="00824A45" w:rsidRDefault="002C35E9" w:rsidP="00C777A4">
            <w:pPr>
              <w:pStyle w:val="Corpotesto"/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824A45">
              <w:rPr>
                <w:rFonts w:ascii="Arial Narrow" w:hAnsi="Arial Narrow"/>
                <w:sz w:val="22"/>
                <w:szCs w:val="22"/>
              </w:rPr>
              <w:t>Luogo e data _________________________</w:t>
            </w:r>
          </w:p>
        </w:tc>
      </w:tr>
      <w:tr w:rsidR="002C35E9" w:rsidRPr="002C35E9" w14:paraId="60D086F7" w14:textId="77777777" w:rsidTr="0055062E">
        <w:trPr>
          <w:trHeight w:val="140"/>
        </w:trPr>
        <w:tc>
          <w:tcPr>
            <w:tcW w:w="8646" w:type="dxa"/>
            <w:gridSpan w:val="2"/>
          </w:tcPr>
          <w:p w14:paraId="70A0B870" w14:textId="77777777" w:rsidR="002C35E9" w:rsidRDefault="002C35E9" w:rsidP="00C777A4">
            <w:pPr>
              <w:pStyle w:val="Corpotesto"/>
              <w:spacing w:line="276" w:lineRule="auto"/>
              <w:rPr>
                <w:rFonts w:ascii="Arial Narrow" w:hAnsi="Arial Narrow"/>
                <w:szCs w:val="24"/>
              </w:rPr>
            </w:pPr>
          </w:p>
        </w:tc>
      </w:tr>
      <w:tr w:rsidR="002C35E9" w:rsidRPr="00824A45" w14:paraId="535EF597" w14:textId="77777777" w:rsidTr="0055062E">
        <w:trPr>
          <w:trHeight w:val="140"/>
        </w:trPr>
        <w:tc>
          <w:tcPr>
            <w:tcW w:w="8646" w:type="dxa"/>
            <w:gridSpan w:val="2"/>
          </w:tcPr>
          <w:p w14:paraId="3AD68953" w14:textId="77777777" w:rsidR="002C35E9" w:rsidRPr="00824A45" w:rsidRDefault="002C35E9" w:rsidP="00C777A4">
            <w:pPr>
              <w:pStyle w:val="Corpotesto"/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824A45">
              <w:rPr>
                <w:rFonts w:ascii="Arial Narrow" w:hAnsi="Arial Narrow"/>
                <w:sz w:val="22"/>
                <w:szCs w:val="22"/>
              </w:rPr>
              <w:t>Firma _______________________________</w:t>
            </w:r>
          </w:p>
        </w:tc>
      </w:tr>
      <w:tr w:rsidR="002C35E9" w:rsidRPr="00824A45" w14:paraId="17CC9F5F" w14:textId="77777777" w:rsidTr="0055062E">
        <w:trPr>
          <w:trHeight w:val="140"/>
        </w:trPr>
        <w:tc>
          <w:tcPr>
            <w:tcW w:w="8646" w:type="dxa"/>
            <w:gridSpan w:val="2"/>
          </w:tcPr>
          <w:p w14:paraId="7D0083C9" w14:textId="77777777" w:rsidR="002C35E9" w:rsidRPr="00824A45" w:rsidRDefault="002C35E9" w:rsidP="00C777A4">
            <w:pPr>
              <w:pStyle w:val="Corpotesto"/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B6CE6" w:rsidRPr="00824A45" w14:paraId="57C04BB7" w14:textId="77777777" w:rsidTr="0055062E">
        <w:trPr>
          <w:trHeight w:val="140"/>
        </w:trPr>
        <w:tc>
          <w:tcPr>
            <w:tcW w:w="8646" w:type="dxa"/>
            <w:gridSpan w:val="2"/>
          </w:tcPr>
          <w:p w14:paraId="200AC1FA" w14:textId="77777777" w:rsidR="002B6CE6" w:rsidRPr="00824A45" w:rsidRDefault="002B6CE6" w:rsidP="00C777A4">
            <w:pPr>
              <w:pStyle w:val="Corpotesto"/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E69A5CC" w14:textId="77777777" w:rsidR="005B4A0F" w:rsidRPr="000446E3" w:rsidRDefault="005B4A0F" w:rsidP="00C777A4">
      <w:pPr>
        <w:spacing w:line="276" w:lineRule="auto"/>
        <w:rPr>
          <w:rFonts w:ascii="AgfaRotisSansSerif" w:hAnsi="AgfaRotisSansSerif"/>
          <w:lang w:val="it-IT"/>
        </w:rPr>
      </w:pPr>
    </w:p>
    <w:sectPr w:rsidR="005B4A0F" w:rsidRPr="000446E3" w:rsidSect="00BD332B">
      <w:headerReference w:type="default" r:id="rId7"/>
      <w:footerReference w:type="default" r:id="rId8"/>
      <w:pgSz w:w="11907" w:h="16840" w:code="9"/>
      <w:pgMar w:top="680" w:right="1134" w:bottom="719" w:left="907" w:header="0" w:footer="2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294E9" w14:textId="77777777" w:rsidR="00320E66" w:rsidRDefault="00320E66">
      <w:r>
        <w:separator/>
      </w:r>
    </w:p>
  </w:endnote>
  <w:endnote w:type="continuationSeparator" w:id="0">
    <w:p w14:paraId="6E779AD1" w14:textId="77777777" w:rsidR="00320E66" w:rsidRDefault="00320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faRotisSansSerif">
    <w:altName w:val="Calibri"/>
    <w:panose1 w:val="00000000000000000000"/>
    <w:charset w:val="00"/>
    <w:family w:val="swiss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196731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0A0DB093" w14:textId="43928545" w:rsidR="00824A45" w:rsidRPr="00824A45" w:rsidRDefault="00824A45">
        <w:pPr>
          <w:pStyle w:val="Pidipagina"/>
          <w:jc w:val="center"/>
          <w:rPr>
            <w:rFonts w:ascii="Arial Narrow" w:hAnsi="Arial Narrow"/>
          </w:rPr>
        </w:pPr>
        <w:r w:rsidRPr="00824A45">
          <w:rPr>
            <w:rFonts w:ascii="Arial Narrow" w:hAnsi="Arial Narrow"/>
          </w:rPr>
          <w:fldChar w:fldCharType="begin"/>
        </w:r>
        <w:r w:rsidRPr="00824A45">
          <w:rPr>
            <w:rFonts w:ascii="Arial Narrow" w:hAnsi="Arial Narrow"/>
          </w:rPr>
          <w:instrText xml:space="preserve"> PAGE   \* MERGEFORMAT </w:instrText>
        </w:r>
        <w:r w:rsidRPr="00824A45">
          <w:rPr>
            <w:rFonts w:ascii="Arial Narrow" w:hAnsi="Arial Narrow"/>
          </w:rPr>
          <w:fldChar w:fldCharType="separate"/>
        </w:r>
        <w:r w:rsidR="008F70C0">
          <w:rPr>
            <w:rFonts w:ascii="Arial Narrow" w:hAnsi="Arial Narrow"/>
            <w:noProof/>
          </w:rPr>
          <w:t>2</w:t>
        </w:r>
        <w:r w:rsidRPr="00824A45">
          <w:rPr>
            <w:rFonts w:ascii="Arial Narrow" w:hAnsi="Arial Narrow"/>
          </w:rPr>
          <w:fldChar w:fldCharType="end"/>
        </w:r>
        <w:r w:rsidRPr="00824A45">
          <w:rPr>
            <w:rFonts w:ascii="Arial Narrow" w:hAnsi="Arial Narrow"/>
          </w:rPr>
          <w:t>/</w:t>
        </w:r>
        <w:r w:rsidR="00795A9A">
          <w:rPr>
            <w:rFonts w:ascii="Arial Narrow" w:hAnsi="Arial Narrow"/>
          </w:rPr>
          <w:t>1</w:t>
        </w:r>
      </w:p>
    </w:sdtContent>
  </w:sdt>
  <w:p w14:paraId="4A3BB4D8" w14:textId="77777777" w:rsidR="00566C7B" w:rsidRPr="00365AB0" w:rsidRDefault="00566C7B">
    <w:pPr>
      <w:tabs>
        <w:tab w:val="left" w:pos="5103"/>
      </w:tabs>
      <w:ind w:left="1389"/>
      <w:rPr>
        <w:rFonts w:ascii="Arial Narrow" w:hAnsi="Arial Narrow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B6AED" w14:textId="77777777" w:rsidR="00320E66" w:rsidRDefault="00320E66">
      <w:r>
        <w:separator/>
      </w:r>
    </w:p>
  </w:footnote>
  <w:footnote w:type="continuationSeparator" w:id="0">
    <w:p w14:paraId="662F5058" w14:textId="77777777" w:rsidR="00320E66" w:rsidRDefault="00320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06924" w14:textId="77777777" w:rsidR="00824A45" w:rsidRDefault="00824A45" w:rsidP="00824A45">
    <w:pPr>
      <w:pStyle w:val="Intestazione"/>
      <w:jc w:val="center"/>
      <w:rPr>
        <w:rFonts w:ascii="Arial Narrow" w:hAnsi="Arial Narrow"/>
      </w:rPr>
    </w:pPr>
  </w:p>
  <w:p w14:paraId="532E4246" w14:textId="77777777" w:rsidR="00C777A4" w:rsidRDefault="00C777A4" w:rsidP="00824A45">
    <w:pPr>
      <w:pStyle w:val="Intestazione"/>
      <w:jc w:val="center"/>
      <w:rPr>
        <w:rFonts w:ascii="Arial Narrow" w:hAnsi="Arial Narrow"/>
      </w:rPr>
    </w:pPr>
  </w:p>
  <w:p w14:paraId="30B15A1D" w14:textId="77777777" w:rsidR="00C777A4" w:rsidRDefault="00C777A4" w:rsidP="00824A45">
    <w:pPr>
      <w:pStyle w:val="Intestazione"/>
      <w:jc w:val="center"/>
      <w:rPr>
        <w:rFonts w:ascii="Arial Narrow" w:hAnsi="Arial Narrow"/>
      </w:rPr>
    </w:pPr>
  </w:p>
  <w:p w14:paraId="1EDAC67B" w14:textId="018C8722" w:rsidR="00824A45" w:rsidRPr="00824A45" w:rsidRDefault="00824A45" w:rsidP="00824A45">
    <w:pPr>
      <w:pStyle w:val="Intestazione"/>
      <w:jc w:val="center"/>
      <w:rPr>
        <w:rFonts w:ascii="Arial Narrow" w:hAnsi="Arial Narrow"/>
      </w:rPr>
    </w:pPr>
    <w:r>
      <w:rPr>
        <w:rFonts w:ascii="Arial Narrow" w:hAnsi="Arial Narrow"/>
      </w:rPr>
      <w:tab/>
    </w:r>
    <w:r>
      <w:rPr>
        <w:rFonts w:ascii="Arial Narrow" w:hAnsi="Arial Narrow"/>
      </w:rPr>
      <w:tab/>
    </w:r>
  </w:p>
  <w:p w14:paraId="49FD1C26" w14:textId="77777777" w:rsidR="00566C7B" w:rsidRDefault="00566C7B">
    <w:pPr>
      <w:pStyle w:val="Intestazione"/>
      <w:tabs>
        <w:tab w:val="clear" w:pos="4536"/>
        <w:tab w:val="clear" w:pos="9072"/>
      </w:tabs>
      <w:ind w:left="1389"/>
      <w:rPr>
        <w:rFonts w:ascii="AgfaRotisSansSerif" w:hAnsi="AgfaRotisSansSerif"/>
        <w:sz w:val="22"/>
        <w:szCs w:val="22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04AB"/>
    <w:multiLevelType w:val="hybridMultilevel"/>
    <w:tmpl w:val="97DEC642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235393"/>
    <w:multiLevelType w:val="hybridMultilevel"/>
    <w:tmpl w:val="D96218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C1CAC"/>
    <w:multiLevelType w:val="hybridMultilevel"/>
    <w:tmpl w:val="6F5A339C"/>
    <w:lvl w:ilvl="0" w:tplc="88A6D69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BF55A2"/>
    <w:multiLevelType w:val="hybridMultilevel"/>
    <w:tmpl w:val="F8F09E4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07406D5"/>
    <w:multiLevelType w:val="hybridMultilevel"/>
    <w:tmpl w:val="42F626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2B776E"/>
    <w:multiLevelType w:val="hybridMultilevel"/>
    <w:tmpl w:val="28EAE60C"/>
    <w:lvl w:ilvl="0" w:tplc="88A6D69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713932">
    <w:abstractNumId w:val="5"/>
  </w:num>
  <w:num w:numId="2" w16cid:durableId="893082666">
    <w:abstractNumId w:val="2"/>
  </w:num>
  <w:num w:numId="3" w16cid:durableId="664868377">
    <w:abstractNumId w:val="0"/>
  </w:num>
  <w:num w:numId="4" w16cid:durableId="1260412073">
    <w:abstractNumId w:val="3"/>
  </w:num>
  <w:num w:numId="5" w16cid:durableId="1090545298">
    <w:abstractNumId w:val="1"/>
  </w:num>
  <w:num w:numId="6" w16cid:durableId="1597396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46E3"/>
    <w:rsid w:val="00003F94"/>
    <w:rsid w:val="00013492"/>
    <w:rsid w:val="000217EE"/>
    <w:rsid w:val="00026DA0"/>
    <w:rsid w:val="000446E3"/>
    <w:rsid w:val="00060173"/>
    <w:rsid w:val="00074254"/>
    <w:rsid w:val="00094670"/>
    <w:rsid w:val="000A28E9"/>
    <w:rsid w:val="000C7B1F"/>
    <w:rsid w:val="000E68F9"/>
    <w:rsid w:val="000E6A33"/>
    <w:rsid w:val="0016262D"/>
    <w:rsid w:val="00170A78"/>
    <w:rsid w:val="001D13A4"/>
    <w:rsid w:val="001D2DC9"/>
    <w:rsid w:val="001D3C41"/>
    <w:rsid w:val="00214A16"/>
    <w:rsid w:val="002159EE"/>
    <w:rsid w:val="002373F2"/>
    <w:rsid w:val="002924CC"/>
    <w:rsid w:val="002B6CE6"/>
    <w:rsid w:val="002C35E9"/>
    <w:rsid w:val="002D6AB7"/>
    <w:rsid w:val="0030007E"/>
    <w:rsid w:val="00300D17"/>
    <w:rsid w:val="00320E66"/>
    <w:rsid w:val="0034562E"/>
    <w:rsid w:val="00350592"/>
    <w:rsid w:val="00365AB0"/>
    <w:rsid w:val="003724A1"/>
    <w:rsid w:val="003E3562"/>
    <w:rsid w:val="004034AE"/>
    <w:rsid w:val="00406434"/>
    <w:rsid w:val="0041307D"/>
    <w:rsid w:val="00441DE0"/>
    <w:rsid w:val="004504D6"/>
    <w:rsid w:val="004749EB"/>
    <w:rsid w:val="004775CE"/>
    <w:rsid w:val="004D6853"/>
    <w:rsid w:val="00525ADF"/>
    <w:rsid w:val="0053005F"/>
    <w:rsid w:val="0055062E"/>
    <w:rsid w:val="00557CA5"/>
    <w:rsid w:val="00566C7B"/>
    <w:rsid w:val="005A5455"/>
    <w:rsid w:val="005A7C41"/>
    <w:rsid w:val="005B4A0F"/>
    <w:rsid w:val="005C1347"/>
    <w:rsid w:val="005C3979"/>
    <w:rsid w:val="005D6968"/>
    <w:rsid w:val="006009EC"/>
    <w:rsid w:val="006105EE"/>
    <w:rsid w:val="006135F9"/>
    <w:rsid w:val="0067563E"/>
    <w:rsid w:val="00677363"/>
    <w:rsid w:val="00697212"/>
    <w:rsid w:val="006D5EF2"/>
    <w:rsid w:val="00725FED"/>
    <w:rsid w:val="00774294"/>
    <w:rsid w:val="00780F08"/>
    <w:rsid w:val="00783704"/>
    <w:rsid w:val="00795A9A"/>
    <w:rsid w:val="00824A45"/>
    <w:rsid w:val="008253D4"/>
    <w:rsid w:val="00832D40"/>
    <w:rsid w:val="00833E1B"/>
    <w:rsid w:val="008605A0"/>
    <w:rsid w:val="0088335E"/>
    <w:rsid w:val="008878E1"/>
    <w:rsid w:val="00897A85"/>
    <w:rsid w:val="008E475B"/>
    <w:rsid w:val="008F70C0"/>
    <w:rsid w:val="009219B8"/>
    <w:rsid w:val="009507B9"/>
    <w:rsid w:val="009643DC"/>
    <w:rsid w:val="009A1104"/>
    <w:rsid w:val="009C71A0"/>
    <w:rsid w:val="00A31815"/>
    <w:rsid w:val="00BA6859"/>
    <w:rsid w:val="00BB0B32"/>
    <w:rsid w:val="00BC0BC6"/>
    <w:rsid w:val="00BD332B"/>
    <w:rsid w:val="00C52AB0"/>
    <w:rsid w:val="00C7696F"/>
    <w:rsid w:val="00C777A4"/>
    <w:rsid w:val="00C81565"/>
    <w:rsid w:val="00CC0E45"/>
    <w:rsid w:val="00D0408E"/>
    <w:rsid w:val="00DA4FE8"/>
    <w:rsid w:val="00DB2A27"/>
    <w:rsid w:val="00DC1138"/>
    <w:rsid w:val="00DD5140"/>
    <w:rsid w:val="00E2768D"/>
    <w:rsid w:val="00E318E2"/>
    <w:rsid w:val="00E6469C"/>
    <w:rsid w:val="00E671C3"/>
    <w:rsid w:val="00EA6998"/>
    <w:rsid w:val="00EC2DA4"/>
    <w:rsid w:val="00EE62E8"/>
    <w:rsid w:val="00EF78D9"/>
    <w:rsid w:val="00F7268C"/>
    <w:rsid w:val="00FE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C308AA"/>
  <w15:docId w15:val="{0D6FD609-8A85-49C2-A498-5F51B31D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A4FE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DA4FE8"/>
    <w:pPr>
      <w:tabs>
        <w:tab w:val="center" w:pos="4536"/>
        <w:tab w:val="right" w:pos="9072"/>
      </w:tabs>
    </w:pPr>
    <w:rPr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DA4FE8"/>
    <w:pPr>
      <w:tabs>
        <w:tab w:val="center" w:pos="4536"/>
        <w:tab w:val="right" w:pos="9072"/>
      </w:tabs>
    </w:pPr>
    <w:rPr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rsid w:val="002373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373F2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2373F2"/>
    <w:pPr>
      <w:jc w:val="both"/>
    </w:pPr>
    <w:rPr>
      <w:szCs w:val="20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rsid w:val="002373F2"/>
    <w:rPr>
      <w:sz w:val="24"/>
      <w:lang w:val="it-IT" w:eastAsia="it-IT"/>
    </w:rPr>
  </w:style>
  <w:style w:type="paragraph" w:customStyle="1" w:styleId="Default">
    <w:name w:val="Default"/>
    <w:rsid w:val="000446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Paragrafoelenco">
    <w:name w:val="List Paragraph"/>
    <w:basedOn w:val="Normale"/>
    <w:uiPriority w:val="34"/>
    <w:qFormat/>
    <w:rsid w:val="000446E3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4A45"/>
    <w:rPr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4A45"/>
    <w:rPr>
      <w:lang w:eastAsia="it-IT"/>
    </w:rPr>
  </w:style>
  <w:style w:type="paragraph" w:customStyle="1" w:styleId="Stile1">
    <w:name w:val="Stile1"/>
    <w:basedOn w:val="Normale"/>
    <w:rsid w:val="00795A9A"/>
    <w:pPr>
      <w:jc w:val="both"/>
    </w:pPr>
    <w:rPr>
      <w:lang w:val="it-IT" w:eastAsia="it-IT"/>
    </w:rPr>
  </w:style>
  <w:style w:type="table" w:styleId="Grigliatabella">
    <w:name w:val="Table Grid"/>
    <w:basedOn w:val="Tabellanormale"/>
    <w:rsid w:val="00795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ha.crepaz\Desktop\NEW%20&#214;konomat%20Arial%20Narrow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Ökonomat Arial Narrow</Template>
  <TotalTime>0</TotalTime>
  <Pages>1</Pages>
  <Words>205</Words>
  <Characters>1249</Characters>
  <Application>Microsoft Office Word</Application>
  <DocSecurity>0</DocSecurity>
  <Lines>208</Lines>
  <Paragraphs>85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cciaa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martha.crepaz</dc:creator>
  <cp:lastModifiedBy>Crepaz Martha</cp:lastModifiedBy>
  <cp:revision>45</cp:revision>
  <cp:lastPrinted>1899-12-31T23:00:00Z</cp:lastPrinted>
  <dcterms:created xsi:type="dcterms:W3CDTF">2018-02-02T10:41:00Z</dcterms:created>
  <dcterms:modified xsi:type="dcterms:W3CDTF">2026-09-16T06:42:00Z</dcterms:modified>
</cp:coreProperties>
</file>