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8" w:type="dxa"/>
        <w:tblInd w:w="148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827"/>
      </w:tblGrid>
      <w:tr w:rsidR="002373F2" w:rsidRPr="00AC0744" w14:paraId="463A0181" w14:textId="77777777" w:rsidTr="004D7B8C">
        <w:trPr>
          <w:trHeight w:val="1669"/>
        </w:trPr>
        <w:tc>
          <w:tcPr>
            <w:tcW w:w="4111" w:type="dxa"/>
          </w:tcPr>
          <w:p w14:paraId="4D67A945" w14:textId="77777777" w:rsidR="00584380" w:rsidRDefault="00C218DE" w:rsidP="00584380">
            <w:pPr>
              <w:rPr>
                <w:rFonts w:ascii="Arial Narrow" w:hAnsi="Arial Narrow"/>
                <w:sz w:val="20"/>
                <w:szCs w:val="20"/>
              </w:rPr>
            </w:pPr>
            <w:r>
              <w:pict w14:anchorId="725B9691">
                <v:rect id="_x0000_s2050" style="position:absolute;margin-left:-2.3pt;margin-top:1.55pt;width:112.55pt;height:77.15pt;z-index:251658240">
                  <v:textbox style="mso-next-textbox:#_x0000_s2050">
                    <w:txbxContent>
                      <w:p w14:paraId="05463BBE" w14:textId="77777777" w:rsidR="00C1595E" w:rsidRPr="003810E7" w:rsidRDefault="00C1595E" w:rsidP="00C1595E">
                        <w:pPr>
                          <w:pStyle w:val="Default"/>
                          <w:spacing w:line="264" w:lineRule="auto"/>
                          <w:rPr>
                            <w:rFonts w:ascii="Arial Narrow" w:hAnsi="Arial Narrow" w:cs="Calibri"/>
                            <w:b/>
                            <w:color w:val="auto"/>
                            <w:sz w:val="14"/>
                            <w:szCs w:val="14"/>
                          </w:rPr>
                        </w:pPr>
                        <w:r w:rsidRPr="003810E7">
                          <w:rPr>
                            <w:rFonts w:ascii="Arial Narrow" w:hAnsi="Arial Narrow" w:cs="Calibri"/>
                            <w:b/>
                            <w:color w:val="auto"/>
                            <w:sz w:val="14"/>
                            <w:szCs w:val="14"/>
                          </w:rPr>
                          <w:t>Imposta di bollo 16,00 €</w:t>
                        </w:r>
                      </w:p>
                      <w:p w14:paraId="726EAD1B" w14:textId="77777777" w:rsidR="00C1595E" w:rsidRDefault="00C1595E" w:rsidP="00C1595E">
                        <w:pPr>
                          <w:pStyle w:val="Default"/>
                          <w:spacing w:line="264" w:lineRule="auto"/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</w:pPr>
                      </w:p>
                      <w:p w14:paraId="1AF3D0C8" w14:textId="0030713B" w:rsidR="00C1595E" w:rsidRDefault="00C1595E" w:rsidP="00C1595E">
                        <w:pPr>
                          <w:pStyle w:val="Default"/>
                          <w:spacing w:line="264" w:lineRule="auto"/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  <w:t>data emissione</w:t>
                        </w:r>
                        <w:r w:rsidRPr="00F933A4"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  <w:t>:</w:t>
                        </w:r>
                        <w:r w:rsidR="002E1092"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  <w:t xml:space="preserve"> _____</w:t>
                        </w:r>
                      </w:p>
                      <w:p w14:paraId="2D62C49F" w14:textId="6805E32F" w:rsidR="00C1595E" w:rsidRDefault="00C1595E" w:rsidP="00C1595E">
                        <w:pPr>
                          <w:pStyle w:val="Default"/>
                          <w:spacing w:line="264" w:lineRule="auto"/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  <w:t>numero identificativo</w:t>
                        </w:r>
                        <w:r w:rsidRPr="00F933A4"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  <w:t>:</w:t>
                        </w:r>
                        <w:r w:rsidR="002E1092"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  <w:t xml:space="preserve"> _____</w:t>
                        </w:r>
                      </w:p>
                      <w:p w14:paraId="356A6CF2" w14:textId="77777777" w:rsidR="00C1595E" w:rsidRDefault="00C1595E" w:rsidP="00C1595E">
                        <w:pPr>
                          <w:pStyle w:val="Default"/>
                          <w:spacing w:line="264" w:lineRule="auto"/>
                          <w:rPr>
                            <w:rFonts w:ascii="Arial Narrow" w:hAnsi="Arial Narrow"/>
                            <w:sz w:val="14"/>
                            <w:szCs w:val="14"/>
                          </w:rPr>
                        </w:pPr>
                        <w:bookmarkStart w:id="0" w:name="_Hlk71705658"/>
                      </w:p>
                      <w:p w14:paraId="522D5537" w14:textId="6C46EAFC" w:rsidR="00584380" w:rsidRPr="00C1595E" w:rsidRDefault="00C1595E" w:rsidP="00C1595E">
                        <w:pPr>
                          <w:pStyle w:val="Default"/>
                          <w:spacing w:line="264" w:lineRule="auto"/>
                          <w:rPr>
                            <w:rFonts w:ascii="Arial Narrow" w:hAnsi="Arial Narrow" w:cs="Calibri"/>
                            <w:color w:val="auto"/>
                            <w:sz w:val="14"/>
                            <w:szCs w:val="14"/>
                          </w:rPr>
                        </w:pPr>
                        <w:r w:rsidRPr="00C1595E"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>La marca da bollo può essere corrisposta anche tramite pagamento F23</w:t>
                        </w:r>
                        <w:bookmarkEnd w:id="0"/>
                        <w:r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>.</w:t>
                        </w:r>
                      </w:p>
                    </w:txbxContent>
                  </v:textbox>
                </v:rect>
              </w:pict>
            </w:r>
          </w:p>
          <w:p w14:paraId="1CD5AB1D" w14:textId="77777777" w:rsidR="002373F2" w:rsidRPr="00365AB0" w:rsidRDefault="002373F2" w:rsidP="000446E3">
            <w:pPr>
              <w:pStyle w:val="Corpotesto"/>
              <w:rPr>
                <w:rFonts w:ascii="Arial Narrow" w:hAnsi="Arial Narrow"/>
                <w:lang w:val="de-DE"/>
              </w:rPr>
            </w:pPr>
          </w:p>
        </w:tc>
        <w:tc>
          <w:tcPr>
            <w:tcW w:w="3827" w:type="dxa"/>
          </w:tcPr>
          <w:p w14:paraId="71229716" w14:textId="7CA6A389" w:rsidR="000446E3" w:rsidRPr="00AC0744" w:rsidRDefault="00AC0744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C0744">
              <w:rPr>
                <w:rFonts w:ascii="Arial Narrow" w:hAnsi="Arial Narrow"/>
                <w:sz w:val="22"/>
                <w:szCs w:val="22"/>
              </w:rPr>
              <w:t>All’Istituto per la promozione dello sviluppo economico</w:t>
            </w:r>
          </w:p>
          <w:p w14:paraId="570B1283" w14:textId="77777777" w:rsidR="00300D17" w:rsidRPr="00AC0744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C0744">
              <w:rPr>
                <w:rFonts w:ascii="Arial Narrow" w:hAnsi="Arial Narrow"/>
                <w:sz w:val="22"/>
                <w:szCs w:val="22"/>
              </w:rPr>
              <w:t>via Alto Adige, 60</w:t>
            </w:r>
          </w:p>
          <w:p w14:paraId="5ED21E9A" w14:textId="77777777" w:rsidR="00300D17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C0744">
              <w:rPr>
                <w:rFonts w:ascii="Arial Narrow" w:hAnsi="Arial Narrow"/>
                <w:sz w:val="22"/>
                <w:szCs w:val="22"/>
              </w:rPr>
              <w:t>39100 Bolzano</w:t>
            </w:r>
          </w:p>
          <w:p w14:paraId="3DECF32E" w14:textId="77777777" w:rsidR="00300D17" w:rsidRPr="00300D17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00D17" w:rsidRPr="00AC0744" w14:paraId="06C39469" w14:textId="77777777" w:rsidTr="00AC0744">
        <w:trPr>
          <w:trHeight w:val="429"/>
        </w:trPr>
        <w:tc>
          <w:tcPr>
            <w:tcW w:w="4111" w:type="dxa"/>
          </w:tcPr>
          <w:p w14:paraId="3A588AE1" w14:textId="77777777" w:rsidR="00300D17" w:rsidRPr="00C26358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1D4AB7B" w14:textId="77777777" w:rsidR="00300D17" w:rsidRPr="00C26358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373F2" w:rsidRPr="004F2D37" w14:paraId="506D6E74" w14:textId="77777777" w:rsidTr="00300D17">
        <w:trPr>
          <w:trHeight w:val="488"/>
        </w:trPr>
        <w:tc>
          <w:tcPr>
            <w:tcW w:w="7938" w:type="dxa"/>
            <w:gridSpan w:val="2"/>
          </w:tcPr>
          <w:p w14:paraId="380BA97F" w14:textId="5517258A" w:rsidR="002B77C1" w:rsidRDefault="002B77C1" w:rsidP="00300D1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Allegato A</w:t>
            </w:r>
          </w:p>
          <w:p w14:paraId="64535F6A" w14:textId="77777777" w:rsidR="002B77C1" w:rsidRDefault="002B77C1" w:rsidP="00300D1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1821240A" w14:textId="3256691F" w:rsidR="000446E3" w:rsidRPr="00C26358" w:rsidRDefault="00F667E0" w:rsidP="00300D17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DOMANDA</w:t>
            </w:r>
            <w:r w:rsidR="000446E3" w:rsidRPr="00C2635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DI PARTECIPAZIONE E DICHIARAZIONE SOSTITUTIVA</w:t>
            </w:r>
          </w:p>
          <w:p w14:paraId="4A704755" w14:textId="77777777" w:rsidR="002373F2" w:rsidRPr="00C26358" w:rsidRDefault="000446E3" w:rsidP="00300D17">
            <w:pPr>
              <w:pStyle w:val="Corpotes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26358">
              <w:rPr>
                <w:rFonts w:ascii="Arial Narrow" w:hAnsi="Arial Narrow"/>
                <w:b/>
                <w:bCs/>
                <w:sz w:val="22"/>
                <w:szCs w:val="22"/>
              </w:rPr>
              <w:t>AI SENSI DEGLI ARTT. 46 E 47 DEL D.P.R. n. 445/2000</w:t>
            </w:r>
          </w:p>
        </w:tc>
      </w:tr>
      <w:tr w:rsidR="00300D17" w:rsidRPr="004F2D37" w14:paraId="77E56FC1" w14:textId="77777777" w:rsidTr="00300D17">
        <w:trPr>
          <w:trHeight w:val="208"/>
        </w:trPr>
        <w:tc>
          <w:tcPr>
            <w:tcW w:w="7938" w:type="dxa"/>
            <w:gridSpan w:val="2"/>
          </w:tcPr>
          <w:p w14:paraId="11334B89" w14:textId="77777777" w:rsidR="00300D17" w:rsidRPr="00C26358" w:rsidRDefault="00300D17" w:rsidP="00300D1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2373F2" w:rsidRPr="004F2D37" w14:paraId="05C122CD" w14:textId="77777777" w:rsidTr="000446E3">
        <w:trPr>
          <w:trHeight w:val="270"/>
        </w:trPr>
        <w:tc>
          <w:tcPr>
            <w:tcW w:w="7938" w:type="dxa"/>
            <w:gridSpan w:val="2"/>
          </w:tcPr>
          <w:p w14:paraId="7FA9CCBA" w14:textId="7FDE90F1" w:rsidR="002373F2" w:rsidRDefault="00AC0744" w:rsidP="00AC0744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34247">
              <w:rPr>
                <w:rFonts w:ascii="Arial Narrow" w:hAnsi="Arial Narrow" w:cs="Arial"/>
                <w:b/>
                <w:bCs/>
                <w:sz w:val="22"/>
                <w:szCs w:val="22"/>
              </w:rPr>
              <w:t>ASTA PUBBLICA PER L’ALIENAZIONE DI VEICOLI USATI</w:t>
            </w:r>
          </w:p>
          <w:p w14:paraId="49171F6A" w14:textId="77777777" w:rsidR="00AC0744" w:rsidRDefault="00AC0744" w:rsidP="00AC0744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  <w:p w14:paraId="38A799D8" w14:textId="77777777" w:rsidR="002B77C1" w:rsidRDefault="002B77C1" w:rsidP="002B77C1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 xml:space="preserve">Lotto 1: </w:t>
            </w:r>
            <w:r w:rsidRPr="002B77C1">
              <w:rPr>
                <w:rFonts w:ascii="Arial Narrow" w:hAnsi="Arial Narrow" w:cs="Arial"/>
                <w:b/>
                <w:sz w:val="22"/>
                <w:szCs w:val="22"/>
                <w:lang w:val="it-IT" w:eastAsia="it-IT"/>
              </w:rPr>
              <w:t>CITROËN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it-IT" w:eastAsia="it-IT"/>
              </w:rPr>
              <w:t xml:space="preserve"> C3 PICASSO</w:t>
            </w:r>
          </w:p>
          <w:p w14:paraId="37FD26AA" w14:textId="344393EC" w:rsidR="00AC0744" w:rsidRPr="00AC0744" w:rsidRDefault="002B77C1" w:rsidP="002B77C1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Lotto 2: FIAT PUNTO</w:t>
            </w:r>
          </w:p>
        </w:tc>
      </w:tr>
      <w:tr w:rsidR="002373F2" w:rsidRPr="004F2D37" w14:paraId="62D38140" w14:textId="77777777" w:rsidTr="000446E3">
        <w:trPr>
          <w:trHeight w:val="140"/>
        </w:trPr>
        <w:tc>
          <w:tcPr>
            <w:tcW w:w="7938" w:type="dxa"/>
            <w:gridSpan w:val="2"/>
          </w:tcPr>
          <w:p w14:paraId="5D60BA2F" w14:textId="77777777" w:rsidR="002373F2" w:rsidRPr="000446E3" w:rsidRDefault="002373F2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2373F2" w:rsidRPr="004F2D37" w14:paraId="3BD95A6A" w14:textId="77777777" w:rsidTr="000446E3">
        <w:trPr>
          <w:trHeight w:val="140"/>
        </w:trPr>
        <w:tc>
          <w:tcPr>
            <w:tcW w:w="7938" w:type="dxa"/>
            <w:gridSpan w:val="2"/>
          </w:tcPr>
          <w:p w14:paraId="67126ED5" w14:textId="77777777" w:rsidR="000446E3" w:rsidRPr="000446E3" w:rsidRDefault="000446E3" w:rsidP="000446E3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>Il/la sottoscritto/a …………………………………………………………………………………...</w:t>
            </w:r>
            <w:r>
              <w:rPr>
                <w:rFonts w:ascii="Arial Narrow" w:hAnsi="Arial Narrow"/>
                <w:sz w:val="22"/>
                <w:szCs w:val="22"/>
              </w:rPr>
              <w:t>.............</w:t>
            </w:r>
          </w:p>
          <w:p w14:paraId="4932C183" w14:textId="77777777" w:rsidR="000446E3" w:rsidRPr="000446E3" w:rsidRDefault="000446E3" w:rsidP="000446E3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 xml:space="preserve">nato/a a ………………………………………………………….. Prov. …....................................(……) </w:t>
            </w:r>
          </w:p>
          <w:p w14:paraId="3B369A27" w14:textId="77777777" w:rsidR="000446E3" w:rsidRPr="000446E3" w:rsidRDefault="000446E3" w:rsidP="000446E3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 xml:space="preserve">il ..…./..…./…… residente a </w:t>
            </w:r>
            <w:r>
              <w:rPr>
                <w:rFonts w:ascii="Arial Narrow" w:hAnsi="Arial Narrow"/>
                <w:sz w:val="22"/>
                <w:szCs w:val="22"/>
              </w:rPr>
              <w:t>……………………………………………… Prov</w:t>
            </w:r>
            <w:r w:rsidR="000E6A33">
              <w:rPr>
                <w:rFonts w:ascii="Arial Narrow" w:hAnsi="Arial Narrow"/>
                <w:sz w:val="22"/>
                <w:szCs w:val="22"/>
              </w:rPr>
              <w:t>. .………………</w:t>
            </w:r>
            <w:r w:rsidRPr="000446E3">
              <w:rPr>
                <w:rFonts w:ascii="Arial Narrow" w:hAnsi="Arial Narrow"/>
                <w:sz w:val="22"/>
                <w:szCs w:val="22"/>
              </w:rPr>
              <w:t xml:space="preserve">(…….) </w:t>
            </w:r>
          </w:p>
          <w:p w14:paraId="38C4A2A9" w14:textId="77777777" w:rsidR="000446E3" w:rsidRPr="000446E3" w:rsidRDefault="000446E3" w:rsidP="000446E3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>Via ………………………………………………………………………. n. ………</w:t>
            </w:r>
            <w:r>
              <w:rPr>
                <w:rFonts w:ascii="Arial Narrow" w:hAnsi="Arial Narrow"/>
                <w:sz w:val="22"/>
                <w:szCs w:val="22"/>
              </w:rPr>
              <w:t>.. C.A.P</w:t>
            </w:r>
            <w:r w:rsidR="000E6A33">
              <w:rPr>
                <w:rFonts w:ascii="Arial Narrow" w:hAnsi="Arial Narrow"/>
                <w:sz w:val="22"/>
                <w:szCs w:val="22"/>
              </w:rPr>
              <w:t>.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E6A33">
              <w:rPr>
                <w:rFonts w:ascii="Arial Narrow" w:hAnsi="Arial Narrow"/>
                <w:sz w:val="22"/>
                <w:szCs w:val="22"/>
              </w:rPr>
              <w:t>……………</w:t>
            </w:r>
          </w:p>
          <w:p w14:paraId="6AA0F4B9" w14:textId="77777777" w:rsidR="002373F2" w:rsidRPr="000446E3" w:rsidRDefault="000446E3" w:rsidP="000446E3">
            <w:pPr>
              <w:pStyle w:val="Corpotesto"/>
              <w:rPr>
                <w:rFonts w:ascii="Arial Narrow" w:hAnsi="Arial Narrow"/>
                <w:szCs w:val="24"/>
              </w:rPr>
            </w:pPr>
            <w:r w:rsidRPr="000446E3">
              <w:rPr>
                <w:rFonts w:ascii="Arial Narrow" w:hAnsi="Arial Narrow"/>
                <w:sz w:val="22"/>
                <w:szCs w:val="22"/>
              </w:rPr>
              <w:t>Codice fiscale ……………………………………………………………………………………………….</w:t>
            </w:r>
          </w:p>
        </w:tc>
      </w:tr>
      <w:tr w:rsidR="002373F2" w:rsidRPr="004F2D37" w14:paraId="50CBDDB0" w14:textId="77777777" w:rsidTr="000446E3">
        <w:trPr>
          <w:trHeight w:val="140"/>
        </w:trPr>
        <w:tc>
          <w:tcPr>
            <w:tcW w:w="7938" w:type="dxa"/>
            <w:gridSpan w:val="2"/>
          </w:tcPr>
          <w:p w14:paraId="1C6E5BFE" w14:textId="77777777" w:rsidR="002373F2" w:rsidRPr="000446E3" w:rsidRDefault="002373F2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2373F2" w:rsidRPr="00300D17" w14:paraId="21DD29AA" w14:textId="77777777" w:rsidTr="000446E3">
        <w:trPr>
          <w:trHeight w:val="140"/>
        </w:trPr>
        <w:tc>
          <w:tcPr>
            <w:tcW w:w="7938" w:type="dxa"/>
            <w:gridSpan w:val="2"/>
          </w:tcPr>
          <w:p w14:paraId="38048E8B" w14:textId="77777777" w:rsidR="002373F2" w:rsidRPr="00300D17" w:rsidRDefault="000446E3" w:rsidP="0088335E">
            <w:pPr>
              <w:pStyle w:val="Corpotes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00D17">
              <w:rPr>
                <w:rFonts w:ascii="Arial Narrow" w:hAnsi="Arial Narrow"/>
                <w:b/>
                <w:sz w:val="22"/>
                <w:szCs w:val="22"/>
              </w:rPr>
              <w:t>CHIEDE</w:t>
            </w:r>
          </w:p>
        </w:tc>
      </w:tr>
      <w:tr w:rsidR="000446E3" w:rsidRPr="000E6A33" w14:paraId="18417153" w14:textId="77777777" w:rsidTr="000446E3">
        <w:trPr>
          <w:trHeight w:val="140"/>
        </w:trPr>
        <w:tc>
          <w:tcPr>
            <w:tcW w:w="7938" w:type="dxa"/>
            <w:gridSpan w:val="2"/>
          </w:tcPr>
          <w:p w14:paraId="3C9416F4" w14:textId="77777777" w:rsidR="000446E3" w:rsidRPr="00300D17" w:rsidRDefault="000446E3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446E3" w:rsidRPr="004F2D37" w14:paraId="24C51EFE" w14:textId="77777777" w:rsidTr="000446E3">
        <w:trPr>
          <w:trHeight w:val="140"/>
        </w:trPr>
        <w:tc>
          <w:tcPr>
            <w:tcW w:w="7938" w:type="dxa"/>
            <w:gridSpan w:val="2"/>
          </w:tcPr>
          <w:p w14:paraId="21A53919" w14:textId="77777777" w:rsidR="000446E3" w:rsidRPr="00300D17" w:rsidRDefault="000446E3" w:rsidP="000446E3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di partecipare all’asta pubblica in oggetto: </w:t>
            </w:r>
          </w:p>
          <w:p w14:paraId="5A8C338C" w14:textId="77777777" w:rsidR="000446E3" w:rsidRPr="00300D17" w:rsidRDefault="000446E3" w:rsidP="000446E3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FA255EE" w14:textId="77777777" w:rsidR="000446E3" w:rsidRPr="00300D17" w:rsidRDefault="000446E3" w:rsidP="000446E3">
            <w:pPr>
              <w:pStyle w:val="Default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b/>
                <w:bCs/>
                <w:sz w:val="22"/>
                <w:szCs w:val="22"/>
              </w:rPr>
              <w:t>per conto e nell’interesse proprio</w:t>
            </w:r>
            <w:r w:rsidRPr="00300D17">
              <w:rPr>
                <w:rFonts w:ascii="Arial Narrow" w:hAnsi="Arial Narrow"/>
                <w:sz w:val="22"/>
                <w:szCs w:val="22"/>
              </w:rPr>
              <w:t xml:space="preserve">; </w:t>
            </w:r>
          </w:p>
          <w:p w14:paraId="21C75DA9" w14:textId="77777777" w:rsidR="000446E3" w:rsidRPr="00300D17" w:rsidRDefault="000446E3" w:rsidP="000446E3">
            <w:pPr>
              <w:pStyle w:val="Default"/>
              <w:ind w:left="720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860D9D5" w14:textId="77777777" w:rsidR="000446E3" w:rsidRPr="00300D17" w:rsidRDefault="000446E3" w:rsidP="000446E3">
            <w:pPr>
              <w:pStyle w:val="Default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in qualità di legale rappresentante/titolare </w:t>
            </w:r>
            <w:r w:rsidRPr="00300D17">
              <w:rPr>
                <w:rFonts w:ascii="Arial Narrow" w:hAnsi="Arial Narrow"/>
                <w:sz w:val="22"/>
                <w:szCs w:val="22"/>
              </w:rPr>
              <w:t>della società/impresa individuale/altro (</w:t>
            </w:r>
            <w:r w:rsidRPr="00300D17">
              <w:rPr>
                <w:rFonts w:ascii="Arial Narrow" w:hAnsi="Arial Narrow"/>
                <w:i/>
                <w:iCs/>
                <w:sz w:val="22"/>
                <w:szCs w:val="22"/>
              </w:rPr>
              <w:t>Ente pubblico o privato, associazione, fondazione ecc</w:t>
            </w:r>
            <w:r w:rsidRPr="00300D17">
              <w:rPr>
                <w:rFonts w:ascii="Arial Narrow" w:hAnsi="Arial Narrow"/>
                <w:sz w:val="22"/>
                <w:szCs w:val="22"/>
              </w:rPr>
              <w:t xml:space="preserve">.) ……………………………………………...……………….……………..………………………., </w:t>
            </w:r>
          </w:p>
          <w:p w14:paraId="3691BE7C" w14:textId="77777777" w:rsidR="000446E3" w:rsidRPr="00300D17" w:rsidRDefault="000446E3" w:rsidP="000446E3">
            <w:pPr>
              <w:pStyle w:val="Default"/>
              <w:ind w:left="7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……………………………………………………………………………………………………… </w:t>
            </w:r>
          </w:p>
          <w:p w14:paraId="10456980" w14:textId="77777777" w:rsidR="000446E3" w:rsidRPr="00300D17" w:rsidRDefault="000446E3" w:rsidP="000446E3">
            <w:pPr>
              <w:pStyle w:val="Default"/>
              <w:ind w:left="7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>con sede legale in ………………………...…………………….. Prov</w:t>
            </w:r>
            <w:r w:rsidR="000E6A33">
              <w:rPr>
                <w:rFonts w:ascii="Arial Narrow" w:hAnsi="Arial Narrow"/>
                <w:sz w:val="22"/>
                <w:szCs w:val="22"/>
              </w:rPr>
              <w:t>. .………………</w:t>
            </w:r>
            <w:r w:rsidRPr="00300D17">
              <w:rPr>
                <w:rFonts w:ascii="Arial Narrow" w:hAnsi="Arial Narrow"/>
                <w:sz w:val="22"/>
                <w:szCs w:val="22"/>
              </w:rPr>
              <w:t xml:space="preserve">(…….) </w:t>
            </w:r>
          </w:p>
          <w:p w14:paraId="51ED0DCB" w14:textId="77777777" w:rsidR="000446E3" w:rsidRPr="00300D17" w:rsidRDefault="000446E3" w:rsidP="000446E3">
            <w:pPr>
              <w:pStyle w:val="Default"/>
              <w:ind w:left="7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>Via …………………………………………………………</w:t>
            </w:r>
            <w:r w:rsidR="00026DA0" w:rsidRPr="00300D17">
              <w:rPr>
                <w:rFonts w:ascii="Arial Narrow" w:hAnsi="Arial Narrow"/>
                <w:sz w:val="22"/>
                <w:szCs w:val="22"/>
              </w:rPr>
              <w:t xml:space="preserve">…… </w:t>
            </w:r>
            <w:r w:rsidRPr="00300D17">
              <w:rPr>
                <w:rFonts w:ascii="Arial Narrow" w:hAnsi="Arial Narrow"/>
                <w:sz w:val="22"/>
                <w:szCs w:val="22"/>
              </w:rPr>
              <w:t>n. ……… C.A.P</w:t>
            </w:r>
            <w:r w:rsidR="000E6A33">
              <w:rPr>
                <w:rFonts w:ascii="Arial Narrow" w:hAnsi="Arial Narrow"/>
                <w:sz w:val="22"/>
                <w:szCs w:val="22"/>
              </w:rPr>
              <w:t>.  ……………</w:t>
            </w:r>
          </w:p>
          <w:p w14:paraId="0E370ABA" w14:textId="77777777" w:rsidR="003576FE" w:rsidRDefault="000446E3" w:rsidP="00AE5615">
            <w:pPr>
              <w:pStyle w:val="Default"/>
              <w:ind w:left="7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C.F/P.I. ……………………………………..……….... </w:t>
            </w:r>
          </w:p>
          <w:p w14:paraId="70A33D36" w14:textId="77777777" w:rsidR="00300D17" w:rsidRPr="00AE5615" w:rsidRDefault="000446E3" w:rsidP="00AE5615">
            <w:pPr>
              <w:pStyle w:val="Default"/>
              <w:ind w:left="7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>iscritta nel Registro</w:t>
            </w:r>
            <w:r w:rsidR="00300D17" w:rsidRPr="00300D17">
              <w:rPr>
                <w:rFonts w:ascii="Arial Narrow" w:hAnsi="Arial Narrow"/>
                <w:sz w:val="22"/>
                <w:szCs w:val="22"/>
              </w:rPr>
              <w:t xml:space="preserve"> delle imprese della Camera di c</w:t>
            </w:r>
            <w:r w:rsidRPr="00300D17">
              <w:rPr>
                <w:rFonts w:ascii="Arial Narrow" w:hAnsi="Arial Narrow"/>
                <w:sz w:val="22"/>
                <w:szCs w:val="22"/>
              </w:rPr>
              <w:t>ommercio di ……………………………………………... al numero REA ……………………</w:t>
            </w:r>
          </w:p>
          <w:p w14:paraId="417030EF" w14:textId="77777777" w:rsidR="00300D17" w:rsidRPr="003576FE" w:rsidRDefault="00300D17" w:rsidP="00AE5615">
            <w:pPr>
              <w:pStyle w:val="Default"/>
              <w:ind w:left="708"/>
              <w:rPr>
                <w:rFonts w:ascii="Arial Narrow" w:hAnsi="Arial Narrow"/>
                <w:b/>
                <w:sz w:val="22"/>
                <w:szCs w:val="22"/>
              </w:rPr>
            </w:pPr>
            <w:r w:rsidRPr="003576FE"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 xml:space="preserve">oppure </w:t>
            </w:r>
          </w:p>
          <w:p w14:paraId="08122575" w14:textId="77777777" w:rsidR="00300D17" w:rsidRPr="00AE5615" w:rsidRDefault="00AE5615" w:rsidP="00300D17">
            <w:pPr>
              <w:pStyle w:val="Default"/>
              <w:ind w:left="708"/>
              <w:jc w:val="both"/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</w:pPr>
            <w:r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>iscritta</w:t>
            </w:r>
            <w:r w:rsidR="00300D17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 nel Registro delle persone giuridiche presso</w:t>
            </w:r>
            <w:r w:rsidR="000616AD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 la Provincia di …………………………………………………………</w:t>
            </w:r>
            <w:r w:rsidR="00300D17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 </w:t>
            </w:r>
            <w:r w:rsidR="000616AD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/ presso </w:t>
            </w:r>
            <w:r w:rsidR="00300D17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la Prefettura di </w:t>
            </w:r>
            <w:r w:rsidR="000616AD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>…………………………………………………………</w:t>
            </w:r>
            <w:r w:rsidR="00300D17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 / presso la Regione </w:t>
            </w:r>
            <w:r w:rsidR="000616AD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>…………………………………………………………</w:t>
            </w:r>
            <w:r w:rsidR="00300D17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 xml:space="preserve"> con il numero ………………</w:t>
            </w:r>
            <w:r w:rsidR="000616AD" w:rsidRPr="00AE5615">
              <w:rPr>
                <w:rFonts w:ascii="Arial Narrow" w:hAnsi="Arial Narrow" w:cs="Times New Roman"/>
                <w:iCs/>
                <w:color w:val="auto"/>
                <w:sz w:val="22"/>
                <w:szCs w:val="22"/>
              </w:rPr>
              <w:t>…………..</w:t>
            </w:r>
          </w:p>
          <w:p w14:paraId="3B33AACF" w14:textId="77777777" w:rsidR="000446E3" w:rsidRPr="00300D17" w:rsidRDefault="000446E3" w:rsidP="000446E3">
            <w:pPr>
              <w:pStyle w:val="Corpotesto"/>
              <w:ind w:left="708"/>
              <w:rPr>
                <w:rFonts w:ascii="Arial Narrow" w:hAnsi="Arial Narrow"/>
                <w:sz w:val="22"/>
                <w:szCs w:val="22"/>
              </w:rPr>
            </w:pPr>
          </w:p>
          <w:p w14:paraId="482C8E9B" w14:textId="77777777" w:rsidR="000446E3" w:rsidRPr="00300D17" w:rsidRDefault="000446E3" w:rsidP="000446E3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</w:pPr>
            <w:r w:rsidRPr="00300D17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  <w:lang w:val="it-IT"/>
              </w:rPr>
              <w:t xml:space="preserve">in qualità di procuratore speciale di </w:t>
            </w:r>
          </w:p>
          <w:p w14:paraId="7067AE1E" w14:textId="77777777" w:rsidR="000446E3" w:rsidRPr="00300D17" w:rsidRDefault="000446E3" w:rsidP="000446E3">
            <w:pPr>
              <w:autoSpaceDE w:val="0"/>
              <w:autoSpaceDN w:val="0"/>
              <w:adjustRightInd w:val="0"/>
              <w:ind w:left="708"/>
              <w:jc w:val="both"/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</w:pPr>
            <w:r w:rsidRPr="00300D17"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74254" w:rsidRPr="00300D17"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  <w:t>………………………………………………………………………………………………………</w:t>
            </w:r>
            <w:r w:rsidR="00300D17" w:rsidRPr="00300D17"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  <w:t>………………………………………………………………………………………………………</w:t>
            </w:r>
            <w:r w:rsidR="00AE5615"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  <w:t>…………………………………………………………………………………………………………</w:t>
            </w:r>
          </w:p>
          <w:p w14:paraId="548F9E9F" w14:textId="77777777" w:rsidR="0088335E" w:rsidRPr="00300D17" w:rsidRDefault="0088335E" w:rsidP="000446E3">
            <w:pPr>
              <w:autoSpaceDE w:val="0"/>
              <w:autoSpaceDN w:val="0"/>
              <w:adjustRightInd w:val="0"/>
              <w:ind w:left="708"/>
              <w:jc w:val="both"/>
              <w:rPr>
                <w:rFonts w:ascii="Arial Narrow" w:hAnsi="Arial Narrow" w:cs="Arial"/>
                <w:color w:val="000000"/>
                <w:sz w:val="22"/>
                <w:szCs w:val="22"/>
                <w:lang w:val="it-IT"/>
              </w:rPr>
            </w:pPr>
            <w:r w:rsidRPr="00300D17">
              <w:rPr>
                <w:rFonts w:ascii="Arial Narrow" w:hAnsi="Arial Narrow"/>
                <w:i/>
                <w:iCs/>
                <w:sz w:val="22"/>
                <w:szCs w:val="22"/>
                <w:lang w:val="it-IT"/>
              </w:rPr>
              <w:t xml:space="preserve">(N.B.: specificare i dati della persona fisica o giuridica rappresentata, ovvero sede, Codice fiscale, Partita IVA, Registro Imprese, numero REA o numero di iscrizione nel Registro delle persone giuridiche della </w:t>
            </w:r>
            <w:r w:rsidR="00AE5615">
              <w:rPr>
                <w:rFonts w:ascii="Arial Narrow" w:hAnsi="Arial Narrow"/>
                <w:i/>
                <w:iCs/>
                <w:sz w:val="22"/>
                <w:szCs w:val="22"/>
                <w:lang w:val="it-IT"/>
              </w:rPr>
              <w:t>Provincia/</w:t>
            </w:r>
            <w:r w:rsidRPr="00AE5615">
              <w:rPr>
                <w:rFonts w:ascii="Arial Narrow" w:hAnsi="Arial Narrow"/>
                <w:i/>
                <w:iCs/>
                <w:sz w:val="22"/>
                <w:szCs w:val="22"/>
                <w:lang w:val="it-IT"/>
              </w:rPr>
              <w:t>Prefettura/Regione</w:t>
            </w:r>
            <w:r w:rsidR="00300D17" w:rsidRPr="00300D17">
              <w:rPr>
                <w:rFonts w:ascii="Arial Narrow" w:hAnsi="Arial Narrow"/>
                <w:i/>
                <w:iCs/>
                <w:sz w:val="22"/>
                <w:szCs w:val="22"/>
                <w:lang w:val="it-IT"/>
              </w:rPr>
              <w:t>.</w:t>
            </w:r>
            <w:r w:rsidRPr="00300D17">
              <w:rPr>
                <w:rFonts w:ascii="Arial Narrow" w:hAnsi="Arial Narrow"/>
                <w:i/>
                <w:iCs/>
                <w:sz w:val="22"/>
                <w:szCs w:val="22"/>
                <w:lang w:val="it-IT"/>
              </w:rPr>
              <w:t>)</w:t>
            </w:r>
          </w:p>
        </w:tc>
      </w:tr>
      <w:tr w:rsidR="000446E3" w:rsidRPr="004F2D37" w14:paraId="4FBE822B" w14:textId="77777777" w:rsidTr="000446E3">
        <w:trPr>
          <w:trHeight w:val="140"/>
        </w:trPr>
        <w:tc>
          <w:tcPr>
            <w:tcW w:w="7938" w:type="dxa"/>
            <w:gridSpan w:val="2"/>
          </w:tcPr>
          <w:p w14:paraId="3942B8F6" w14:textId="77777777" w:rsidR="000446E3" w:rsidRPr="000446E3" w:rsidRDefault="000446E3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0446E3" w:rsidRPr="004F2D37" w14:paraId="0FDC2584" w14:textId="77777777" w:rsidTr="000446E3">
        <w:trPr>
          <w:trHeight w:val="140"/>
        </w:trPr>
        <w:tc>
          <w:tcPr>
            <w:tcW w:w="7938" w:type="dxa"/>
            <w:gridSpan w:val="2"/>
          </w:tcPr>
          <w:p w14:paraId="5A948C6D" w14:textId="77777777" w:rsidR="000446E3" w:rsidRPr="00566C7B" w:rsidRDefault="00566C7B" w:rsidP="000446E3">
            <w:pPr>
              <w:pStyle w:val="Corpotes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566C7B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>A tal fine, sotto la propria responsabilità, consapevole ed edotto delle sanzioni penali previste dall’art. 76 del DPR 445/2000 e s. m. e i. in caso di dichiarazioni mendaci</w:t>
            </w:r>
          </w:p>
        </w:tc>
      </w:tr>
      <w:tr w:rsidR="000446E3" w:rsidRPr="004F2D37" w14:paraId="5E5329C3" w14:textId="77777777" w:rsidTr="000446E3">
        <w:trPr>
          <w:trHeight w:val="140"/>
        </w:trPr>
        <w:tc>
          <w:tcPr>
            <w:tcW w:w="7938" w:type="dxa"/>
            <w:gridSpan w:val="2"/>
          </w:tcPr>
          <w:p w14:paraId="0B97EC5C" w14:textId="77777777" w:rsidR="000446E3" w:rsidRDefault="000446E3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0446E3" w:rsidRPr="00566C7B" w14:paraId="4438798C" w14:textId="77777777" w:rsidTr="000446E3">
        <w:trPr>
          <w:trHeight w:val="140"/>
        </w:trPr>
        <w:tc>
          <w:tcPr>
            <w:tcW w:w="7938" w:type="dxa"/>
            <w:gridSpan w:val="2"/>
          </w:tcPr>
          <w:p w14:paraId="3775FB5A" w14:textId="77777777" w:rsidR="000446E3" w:rsidRPr="00566C7B" w:rsidRDefault="00566C7B" w:rsidP="00566C7B">
            <w:pPr>
              <w:pStyle w:val="Corpotesto"/>
              <w:jc w:val="center"/>
              <w:rPr>
                <w:rFonts w:ascii="Arial Narrow" w:hAnsi="Arial Narrow"/>
                <w:b/>
                <w:szCs w:val="24"/>
              </w:rPr>
            </w:pPr>
            <w:r w:rsidRPr="00566C7B">
              <w:rPr>
                <w:rFonts w:ascii="Arial Narrow" w:hAnsi="Arial Narrow"/>
                <w:b/>
                <w:szCs w:val="24"/>
              </w:rPr>
              <w:lastRenderedPageBreak/>
              <w:t>DICHIARA</w:t>
            </w:r>
          </w:p>
        </w:tc>
      </w:tr>
      <w:tr w:rsidR="000446E3" w:rsidRPr="000446E3" w14:paraId="03005BF0" w14:textId="77777777" w:rsidTr="000446E3">
        <w:trPr>
          <w:trHeight w:val="140"/>
        </w:trPr>
        <w:tc>
          <w:tcPr>
            <w:tcW w:w="7938" w:type="dxa"/>
            <w:gridSpan w:val="2"/>
          </w:tcPr>
          <w:p w14:paraId="459BBF22" w14:textId="77777777" w:rsidR="000446E3" w:rsidRDefault="000446E3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0446E3" w:rsidRPr="004F2D37" w14:paraId="210D22BA" w14:textId="77777777" w:rsidTr="000446E3">
        <w:trPr>
          <w:trHeight w:val="140"/>
        </w:trPr>
        <w:tc>
          <w:tcPr>
            <w:tcW w:w="7938" w:type="dxa"/>
            <w:gridSpan w:val="2"/>
          </w:tcPr>
          <w:p w14:paraId="3FD3BED5" w14:textId="4CCCC072" w:rsidR="00566C7B" w:rsidRPr="00AC0744" w:rsidRDefault="00566C7B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di voler presentare offerta </w:t>
            </w:r>
            <w:r w:rsidR="00AC0744"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>per uno o entrambi i lotti oggetto della presente Asta pubblica;</w:t>
            </w:r>
          </w:p>
          <w:p w14:paraId="3D332696" w14:textId="74080435" w:rsidR="00AC0744" w:rsidRPr="00AC0744" w:rsidRDefault="00AC0744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/>
                <w:noProof/>
                <w:sz w:val="22"/>
                <w:szCs w:val="22"/>
              </w:rPr>
              <w:t>di aver preso cognizione e di accettare integralmente le condizioni riportate nel presente Bando, e di essere consapevole che, in caso di aggiudicazione, qualora non provveda al pagamento in unica soluzione dell’intero prezzo offerto entro i termini stabiliti, decadrà da qualsiasi diritto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;</w:t>
            </w:r>
          </w:p>
          <w:p w14:paraId="7470F1CB" w14:textId="77777777" w:rsidR="00AC0744" w:rsidRPr="00AC0744" w:rsidRDefault="00AC0744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/>
                <w:noProof/>
                <w:sz w:val="22"/>
                <w:szCs w:val="22"/>
              </w:rPr>
              <w:t xml:space="preserve">di accettare il/i veicolo/i oggetto della vendita nello stato di fatto e di diritto in cui si trova/no e di aver preso conoscenza di tutte le condizioni ambientali e contrattuali che incidono sull’acquisto, esonerando l’Istituto da qualsivoglia responsabilità al riguardo; </w:t>
            </w:r>
          </w:p>
          <w:p w14:paraId="10974EDE" w14:textId="76E0FD12" w:rsidR="00AC0744" w:rsidRPr="00AC0744" w:rsidRDefault="00AC0744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/>
                <w:noProof/>
                <w:sz w:val="22"/>
                <w:szCs w:val="22"/>
              </w:rPr>
              <w:t>di aver preso conoscenza e di accettare che qualsiasi onere e spesa (ivi inclusi imposte, tasse, duplicati ecc.) relativi alla compravendita saranno totalmente a carico dell’acquirente;</w:t>
            </w:r>
          </w:p>
          <w:p w14:paraId="41349C33" w14:textId="77777777" w:rsidR="00AC0744" w:rsidRPr="00AC0744" w:rsidRDefault="00AC0744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/>
                <w:noProof/>
                <w:sz w:val="22"/>
                <w:szCs w:val="22"/>
              </w:rPr>
              <w:t xml:space="preserve">solo in caso di impresa (anche individuale): di essere in possesso dei requisiti di ordine generale di cui agli artt. 94 e 95 del D.Lgs. n. 36 del 2023; </w:t>
            </w:r>
          </w:p>
          <w:p w14:paraId="5CE647D9" w14:textId="71212927" w:rsidR="00AC0744" w:rsidRPr="00AC0744" w:rsidRDefault="00AC0744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/>
                <w:noProof/>
                <w:sz w:val="22"/>
                <w:szCs w:val="22"/>
              </w:rPr>
              <w:t>solo in caso di persona fisica: di avere la piena capacità legale, di non essere stato interdetto o inabilitato e che a proprio carico non sono in corso procedure per la dichiarazione di alcuno di tali stati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;</w:t>
            </w:r>
          </w:p>
          <w:p w14:paraId="6DED5161" w14:textId="77777777" w:rsidR="00D1758D" w:rsidRPr="00AC0744" w:rsidRDefault="00D1758D" w:rsidP="00AC0744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MuseoSans-300" w:hAnsi="MuseoSans-300" w:cs="MuseoSans-300"/>
                <w:sz w:val="22"/>
                <w:szCs w:val="22"/>
                <w:lang w:val="it-IT"/>
              </w:rPr>
            </w:pPr>
            <w:r w:rsidRPr="00AC0744">
              <w:rPr>
                <w:rFonts w:ascii="Arial Narrow" w:hAnsi="Arial Narrow" w:cs="MuseoSans-300"/>
                <w:sz w:val="22"/>
                <w:szCs w:val="22"/>
                <w:lang w:val="it-IT"/>
              </w:rPr>
              <w:t>che non sussistono, a proprio carico, condanne od altri provvedimenti che comportino la perdita o la sospensione della capacità di contrattare con la pubblica amministrazione;</w:t>
            </w:r>
          </w:p>
          <w:p w14:paraId="4457E62E" w14:textId="77777777" w:rsidR="0034684D" w:rsidRPr="00AC0744" w:rsidRDefault="00D1758D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>in caso di impresa, che l’impresa è in regola con gli obblighi di cui alla Legge 12 marzo 1999 n. 68 che disciplina il diritto al lavoro dei disabili ovvero che l’impresa non è soggetta agli obblighi di cui alla legge medesima;</w:t>
            </w:r>
            <w:r w:rsidR="00566C7B"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 </w:t>
            </w:r>
          </w:p>
          <w:p w14:paraId="7B265AEF" w14:textId="77777777" w:rsidR="0034684D" w:rsidRPr="00AC0744" w:rsidRDefault="0034684D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>di essere in regola rispetto agli obblighi relativi al pagamento delle imposte e tasse o dei contributi previdenziali, secondo la legislazione italiana o quella dello Stato in cui è stabilito;</w:t>
            </w:r>
          </w:p>
          <w:p w14:paraId="097B7611" w14:textId="77777777" w:rsidR="00566C7B" w:rsidRPr="00AC0744" w:rsidRDefault="00566C7B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di non avere reso false dichiarazioni nell’anno antecedente alla data di pubblicazione del presente bando, in merito ai requisiti e alle condizioni rilevanti per la partecipazione alle procedure di pubblico incanto; </w:t>
            </w:r>
          </w:p>
          <w:p w14:paraId="606D2BBD" w14:textId="77777777" w:rsidR="00566C7B" w:rsidRPr="00AC0744" w:rsidRDefault="00566C7B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di non trovarsi, rispetto a un altro partecipante all’asta, in una situazione di controllo di cui all’art. 2359 c.c. o in una qualsiasi altra relazione, anche di fatto, se la situazione di controllo o la relazione comporti che le offerte sono imputabili a un unico centro decisionale; </w:t>
            </w:r>
          </w:p>
          <w:p w14:paraId="5733C907" w14:textId="77777777" w:rsidR="00566C7B" w:rsidRPr="00AC0744" w:rsidRDefault="00566C7B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di non presentare, direttamente o indirettamente, più di un’offerta per il medesimo lotto; </w:t>
            </w:r>
          </w:p>
          <w:p w14:paraId="1D92BA98" w14:textId="77777777" w:rsidR="000446E3" w:rsidRPr="00405975" w:rsidRDefault="00566C7B" w:rsidP="00AC0744">
            <w:pPr>
              <w:pStyle w:val="Corpotesto"/>
              <w:numPr>
                <w:ilvl w:val="0"/>
                <w:numId w:val="3"/>
              </w:numPr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di essere informato, </w:t>
            </w:r>
            <w:r w:rsidR="00300D17"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ai sensi e per gli effetti </w:t>
            </w:r>
            <w:r w:rsidR="00AE5615"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>del GDPR n. 679/2016</w:t>
            </w:r>
            <w:r w:rsidRPr="00AC0744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>, che i dati personali raccolti saranno trattati, anche con strumenti informatici, esclusivamente nell’ambito del procedimento per il quale la dichiarazione viene resa.</w:t>
            </w:r>
            <w:r w:rsidRPr="00405975"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  <w:t xml:space="preserve"> </w:t>
            </w:r>
          </w:p>
        </w:tc>
      </w:tr>
      <w:tr w:rsidR="00300D17" w:rsidRPr="004F2D37" w14:paraId="031E8A7E" w14:textId="77777777" w:rsidTr="000446E3">
        <w:trPr>
          <w:trHeight w:val="140"/>
        </w:trPr>
        <w:tc>
          <w:tcPr>
            <w:tcW w:w="7938" w:type="dxa"/>
            <w:gridSpan w:val="2"/>
          </w:tcPr>
          <w:p w14:paraId="0FF9F451" w14:textId="77777777" w:rsidR="00300D17" w:rsidRPr="00566C7B" w:rsidRDefault="00300D17" w:rsidP="00300D17">
            <w:pPr>
              <w:pStyle w:val="Corpotes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566C7B" w:rsidRPr="00300D17" w14:paraId="180EA082" w14:textId="77777777" w:rsidTr="000446E3">
        <w:trPr>
          <w:trHeight w:val="140"/>
        </w:trPr>
        <w:tc>
          <w:tcPr>
            <w:tcW w:w="7938" w:type="dxa"/>
            <w:gridSpan w:val="2"/>
          </w:tcPr>
          <w:p w14:paraId="45B3A6B1" w14:textId="77777777" w:rsidR="00566C7B" w:rsidRPr="00300D17" w:rsidRDefault="00566C7B" w:rsidP="00300D17">
            <w:pPr>
              <w:pStyle w:val="Corpotesto"/>
              <w:jc w:val="center"/>
              <w:rPr>
                <w:rFonts w:ascii="Arial Narrow" w:hAnsi="Arial Narrow"/>
                <w:b/>
                <w:szCs w:val="24"/>
              </w:rPr>
            </w:pPr>
            <w:r w:rsidRPr="00300D17">
              <w:rPr>
                <w:rFonts w:ascii="Arial Narrow" w:hAnsi="Arial Narrow"/>
                <w:b/>
                <w:szCs w:val="24"/>
              </w:rPr>
              <w:t>COMUNICA</w:t>
            </w:r>
          </w:p>
        </w:tc>
      </w:tr>
      <w:tr w:rsidR="000446E3" w:rsidRPr="000446E3" w14:paraId="4E2B0B56" w14:textId="77777777" w:rsidTr="000446E3">
        <w:trPr>
          <w:trHeight w:val="140"/>
        </w:trPr>
        <w:tc>
          <w:tcPr>
            <w:tcW w:w="7938" w:type="dxa"/>
            <w:gridSpan w:val="2"/>
          </w:tcPr>
          <w:p w14:paraId="04305B4B" w14:textId="77777777" w:rsidR="000446E3" w:rsidRDefault="000446E3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300D17" w:rsidRPr="00300D17" w14:paraId="7861D19B" w14:textId="77777777" w:rsidTr="000446E3">
        <w:trPr>
          <w:trHeight w:val="140"/>
        </w:trPr>
        <w:tc>
          <w:tcPr>
            <w:tcW w:w="7938" w:type="dxa"/>
            <w:gridSpan w:val="2"/>
          </w:tcPr>
          <w:p w14:paraId="645EB9D5" w14:textId="77777777" w:rsidR="00300D17" w:rsidRPr="00300D17" w:rsidRDefault="00300D17" w:rsidP="00300D1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che il domicilio eletto per l’inoltro delle comunicazioni inerenti l’asta pubblica in oggetto è il seguente: </w:t>
            </w:r>
          </w:p>
          <w:p w14:paraId="210C072F" w14:textId="77777777" w:rsidR="00300D17" w:rsidRDefault="00300D17" w:rsidP="00300D1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57C51A4" w14:textId="77777777" w:rsidR="00300D17" w:rsidRPr="00300D17" w:rsidRDefault="00300D17" w:rsidP="00300D1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Comune e Prov. …………………………………………………………………………………………….. </w:t>
            </w:r>
          </w:p>
          <w:p w14:paraId="6D54E9ED" w14:textId="77777777" w:rsidR="00300D17" w:rsidRPr="00300D17" w:rsidRDefault="00300D17" w:rsidP="00300D1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Indirizzo …………………………………………………………………………….. CAP ………………… </w:t>
            </w:r>
          </w:p>
          <w:p w14:paraId="6D9F11C5" w14:textId="77777777" w:rsidR="00300D17" w:rsidRPr="00300D17" w:rsidRDefault="00300D17" w:rsidP="00300D1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 xml:space="preserve">Tel ……………………………………….. E-mail …………………………………………………………. </w:t>
            </w:r>
          </w:p>
          <w:p w14:paraId="0A79A955" w14:textId="77777777" w:rsidR="00300D17" w:rsidRPr="00300D17" w:rsidRDefault="00300D17" w:rsidP="00300D17">
            <w:pPr>
              <w:pStyle w:val="Corpotesto"/>
              <w:rPr>
                <w:rFonts w:ascii="Arial Narrow" w:hAnsi="Arial Narrow"/>
                <w:szCs w:val="24"/>
              </w:rPr>
            </w:pPr>
            <w:r w:rsidRPr="00300D17">
              <w:rPr>
                <w:rFonts w:ascii="Arial Narrow" w:hAnsi="Arial Narrow"/>
                <w:sz w:val="22"/>
                <w:szCs w:val="22"/>
              </w:rPr>
              <w:t>PEC ..……………..…………………………………………………………………………………………..</w:t>
            </w:r>
          </w:p>
        </w:tc>
      </w:tr>
      <w:tr w:rsidR="00300D17" w:rsidRPr="000446E3" w14:paraId="014D91CB" w14:textId="77777777" w:rsidTr="000446E3">
        <w:trPr>
          <w:trHeight w:val="140"/>
        </w:trPr>
        <w:tc>
          <w:tcPr>
            <w:tcW w:w="7938" w:type="dxa"/>
            <w:gridSpan w:val="2"/>
          </w:tcPr>
          <w:p w14:paraId="5BB31C32" w14:textId="77777777" w:rsidR="00300D17" w:rsidRDefault="00300D17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300D17" w:rsidRPr="000E6A33" w14:paraId="3EAD8285" w14:textId="77777777" w:rsidTr="000446E3">
        <w:trPr>
          <w:trHeight w:val="140"/>
        </w:trPr>
        <w:tc>
          <w:tcPr>
            <w:tcW w:w="7938" w:type="dxa"/>
            <w:gridSpan w:val="2"/>
          </w:tcPr>
          <w:p w14:paraId="17DED43E" w14:textId="77777777" w:rsidR="00300D17" w:rsidRPr="000E6A33" w:rsidRDefault="00300D17" w:rsidP="00300D17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E6A33">
              <w:rPr>
                <w:rFonts w:ascii="Arial Narrow" w:hAnsi="Arial Narrow"/>
                <w:b/>
                <w:sz w:val="22"/>
                <w:szCs w:val="22"/>
              </w:rPr>
              <w:t xml:space="preserve">Allega: </w:t>
            </w:r>
          </w:p>
          <w:p w14:paraId="5A810A8A" w14:textId="77777777" w:rsidR="00300D17" w:rsidRPr="000E6A33" w:rsidRDefault="00300D17" w:rsidP="00300D17">
            <w:pPr>
              <w:pStyle w:val="Default"/>
              <w:numPr>
                <w:ilvl w:val="0"/>
                <w:numId w:val="4"/>
              </w:num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E6A33">
              <w:rPr>
                <w:rFonts w:ascii="Arial Narrow" w:hAnsi="Arial Narrow"/>
                <w:b/>
                <w:sz w:val="22"/>
                <w:szCs w:val="22"/>
              </w:rPr>
              <w:t xml:space="preserve">Fotocopia non autenticata del documento di identità in corso di validità </w:t>
            </w:r>
          </w:p>
          <w:p w14:paraId="237E486F" w14:textId="77777777" w:rsidR="00300D17" w:rsidRPr="000E6A33" w:rsidRDefault="00300D17" w:rsidP="00300D17">
            <w:pPr>
              <w:pStyle w:val="Default"/>
              <w:numPr>
                <w:ilvl w:val="0"/>
                <w:numId w:val="4"/>
              </w:num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E6A33">
              <w:rPr>
                <w:rFonts w:ascii="Arial Narrow" w:hAnsi="Arial Narrow"/>
                <w:b/>
                <w:sz w:val="22"/>
                <w:szCs w:val="22"/>
              </w:rPr>
              <w:t xml:space="preserve">Eventuale procura </w:t>
            </w:r>
          </w:p>
        </w:tc>
      </w:tr>
      <w:tr w:rsidR="00300D17" w:rsidRPr="000446E3" w14:paraId="2233BAF2" w14:textId="77777777" w:rsidTr="000446E3">
        <w:trPr>
          <w:trHeight w:val="140"/>
        </w:trPr>
        <w:tc>
          <w:tcPr>
            <w:tcW w:w="7938" w:type="dxa"/>
            <w:gridSpan w:val="2"/>
          </w:tcPr>
          <w:p w14:paraId="21750B00" w14:textId="77777777" w:rsidR="00300D17" w:rsidRDefault="00300D17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0E6A33" w:rsidRPr="000446E3" w14:paraId="134A7E50" w14:textId="77777777" w:rsidTr="000446E3">
        <w:trPr>
          <w:trHeight w:val="140"/>
        </w:trPr>
        <w:tc>
          <w:tcPr>
            <w:tcW w:w="7938" w:type="dxa"/>
            <w:gridSpan w:val="2"/>
          </w:tcPr>
          <w:p w14:paraId="35979561" w14:textId="77777777" w:rsidR="000E6A33" w:rsidRDefault="000E6A33" w:rsidP="000446E3">
            <w:pPr>
              <w:pStyle w:val="Corpotesto"/>
              <w:rPr>
                <w:rFonts w:ascii="Arial Narrow" w:hAnsi="Arial Narrow"/>
                <w:szCs w:val="24"/>
              </w:rPr>
            </w:pPr>
          </w:p>
        </w:tc>
      </w:tr>
      <w:tr w:rsidR="00300D17" w:rsidRPr="00A66593" w14:paraId="42972AFF" w14:textId="77777777" w:rsidTr="000446E3">
        <w:trPr>
          <w:trHeight w:val="140"/>
        </w:trPr>
        <w:tc>
          <w:tcPr>
            <w:tcW w:w="7938" w:type="dxa"/>
            <w:gridSpan w:val="2"/>
          </w:tcPr>
          <w:p w14:paraId="2BDC6EE6" w14:textId="77777777" w:rsidR="00300D17" w:rsidRPr="00A66593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66593">
              <w:rPr>
                <w:rFonts w:ascii="Arial Narrow" w:hAnsi="Arial Narrow"/>
                <w:sz w:val="22"/>
                <w:szCs w:val="22"/>
              </w:rPr>
              <w:t>Luogo e data _______________________</w:t>
            </w:r>
          </w:p>
        </w:tc>
      </w:tr>
      <w:tr w:rsidR="00300D17" w:rsidRPr="00A66593" w14:paraId="496D679D" w14:textId="77777777" w:rsidTr="000446E3">
        <w:trPr>
          <w:trHeight w:val="140"/>
        </w:trPr>
        <w:tc>
          <w:tcPr>
            <w:tcW w:w="7938" w:type="dxa"/>
            <w:gridSpan w:val="2"/>
          </w:tcPr>
          <w:p w14:paraId="3C595061" w14:textId="77777777" w:rsidR="00300D17" w:rsidRPr="00A66593" w:rsidRDefault="00300D17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6A33" w:rsidRPr="00A66593" w14:paraId="2290624F" w14:textId="77777777" w:rsidTr="000446E3">
        <w:trPr>
          <w:trHeight w:val="140"/>
        </w:trPr>
        <w:tc>
          <w:tcPr>
            <w:tcW w:w="7938" w:type="dxa"/>
            <w:gridSpan w:val="2"/>
          </w:tcPr>
          <w:p w14:paraId="052CCBBA" w14:textId="77777777" w:rsidR="000E6A33" w:rsidRPr="00A66593" w:rsidRDefault="000E6A33" w:rsidP="000446E3">
            <w:pPr>
              <w:pStyle w:val="Corpotesto"/>
              <w:rPr>
                <w:rFonts w:ascii="Arial Narrow" w:hAnsi="Arial Narrow"/>
                <w:sz w:val="22"/>
                <w:szCs w:val="22"/>
              </w:rPr>
            </w:pPr>
            <w:r w:rsidRPr="00A66593">
              <w:rPr>
                <w:rFonts w:ascii="Arial Narrow" w:hAnsi="Arial Narrow"/>
                <w:sz w:val="22"/>
                <w:szCs w:val="22"/>
              </w:rPr>
              <w:t>Firma _____________________________</w:t>
            </w:r>
          </w:p>
        </w:tc>
      </w:tr>
    </w:tbl>
    <w:p w14:paraId="18182BF8" w14:textId="77777777" w:rsidR="005B4A0F" w:rsidRPr="000446E3" w:rsidRDefault="005B4A0F" w:rsidP="00300D17">
      <w:pPr>
        <w:rPr>
          <w:rFonts w:ascii="AgfaRotisSansSerif" w:hAnsi="AgfaRotisSansSerif"/>
          <w:lang w:val="it-IT"/>
        </w:rPr>
      </w:pPr>
    </w:p>
    <w:sectPr w:rsidR="005B4A0F" w:rsidRPr="000446E3" w:rsidSect="00BD332B">
      <w:headerReference w:type="default" r:id="rId7"/>
      <w:footerReference w:type="default" r:id="rId8"/>
      <w:pgSz w:w="11907" w:h="16840" w:code="9"/>
      <w:pgMar w:top="680" w:right="1134" w:bottom="719" w:left="907" w:header="0" w:footer="2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B6D6B" w14:textId="77777777" w:rsidR="00C218DE" w:rsidRDefault="00C218DE">
      <w:r>
        <w:separator/>
      </w:r>
    </w:p>
  </w:endnote>
  <w:endnote w:type="continuationSeparator" w:id="0">
    <w:p w14:paraId="6871A39C" w14:textId="77777777" w:rsidR="00C218DE" w:rsidRDefault="00C2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Sans-3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faRotisSansSerif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6746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725CD25E" w14:textId="77777777" w:rsidR="003F70DE" w:rsidRPr="003F70DE" w:rsidRDefault="00490912">
        <w:pPr>
          <w:pStyle w:val="Pidipagina"/>
          <w:jc w:val="center"/>
          <w:rPr>
            <w:rFonts w:ascii="Arial Narrow" w:hAnsi="Arial Narrow"/>
          </w:rPr>
        </w:pPr>
        <w:r w:rsidRPr="003F70DE">
          <w:rPr>
            <w:rFonts w:ascii="Arial Narrow" w:hAnsi="Arial Narrow"/>
          </w:rPr>
          <w:fldChar w:fldCharType="begin"/>
        </w:r>
        <w:r w:rsidR="003F70DE" w:rsidRPr="003F70DE">
          <w:rPr>
            <w:rFonts w:ascii="Arial Narrow" w:hAnsi="Arial Narrow"/>
          </w:rPr>
          <w:instrText xml:space="preserve"> PAGE   \* MERGEFORMAT </w:instrText>
        </w:r>
        <w:r w:rsidRPr="003F70DE">
          <w:rPr>
            <w:rFonts w:ascii="Arial Narrow" w:hAnsi="Arial Narrow"/>
          </w:rPr>
          <w:fldChar w:fldCharType="separate"/>
        </w:r>
        <w:r w:rsidR="00C26358">
          <w:rPr>
            <w:rFonts w:ascii="Arial Narrow" w:hAnsi="Arial Narrow"/>
            <w:noProof/>
          </w:rPr>
          <w:t>2</w:t>
        </w:r>
        <w:r w:rsidRPr="003F70DE">
          <w:rPr>
            <w:rFonts w:ascii="Arial Narrow" w:hAnsi="Arial Narrow"/>
          </w:rPr>
          <w:fldChar w:fldCharType="end"/>
        </w:r>
        <w:r w:rsidR="003F70DE" w:rsidRPr="003F70DE">
          <w:rPr>
            <w:rFonts w:ascii="Arial Narrow" w:hAnsi="Arial Narrow"/>
          </w:rPr>
          <w:t>/2</w:t>
        </w:r>
      </w:p>
    </w:sdtContent>
  </w:sdt>
  <w:p w14:paraId="6DFF54A9" w14:textId="77777777" w:rsidR="00566C7B" w:rsidRPr="00365AB0" w:rsidRDefault="00566C7B">
    <w:pPr>
      <w:tabs>
        <w:tab w:val="left" w:pos="5103"/>
      </w:tabs>
      <w:ind w:left="1389"/>
      <w:rPr>
        <w:rFonts w:ascii="Arial Narrow" w:hAnsi="Arial Narrow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31FAF" w14:textId="77777777" w:rsidR="00C218DE" w:rsidRDefault="00C218DE">
      <w:r>
        <w:separator/>
      </w:r>
    </w:p>
  </w:footnote>
  <w:footnote w:type="continuationSeparator" w:id="0">
    <w:p w14:paraId="388F4B53" w14:textId="77777777" w:rsidR="00C218DE" w:rsidRDefault="00C21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83A6" w14:textId="77777777" w:rsidR="00A66593" w:rsidRDefault="00A66593">
    <w:pPr>
      <w:pStyle w:val="Pidipagina"/>
      <w:tabs>
        <w:tab w:val="clear" w:pos="4536"/>
        <w:tab w:val="clear" w:pos="9072"/>
        <w:tab w:val="left" w:pos="1418"/>
      </w:tabs>
      <w:rPr>
        <w:rFonts w:ascii="Arial Narrow" w:hAnsi="Arial Narrow"/>
      </w:rPr>
    </w:pPr>
  </w:p>
  <w:p w14:paraId="66DD5005" w14:textId="58E20A57" w:rsidR="00566C7B" w:rsidRPr="00A66593" w:rsidRDefault="00A66593" w:rsidP="00A66593">
    <w:pPr>
      <w:pStyle w:val="Pidipagina"/>
      <w:tabs>
        <w:tab w:val="clear" w:pos="4536"/>
        <w:tab w:val="clear" w:pos="9072"/>
        <w:tab w:val="left" w:pos="1418"/>
      </w:tabs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14:paraId="5353AC0D" w14:textId="77777777" w:rsidR="00566C7B" w:rsidRDefault="00566C7B">
    <w:pPr>
      <w:pStyle w:val="Intestazione"/>
      <w:tabs>
        <w:tab w:val="clear" w:pos="4536"/>
        <w:tab w:val="clear" w:pos="9072"/>
      </w:tabs>
      <w:ind w:left="1389"/>
      <w:rPr>
        <w:rFonts w:ascii="AgfaRotisSansSerif" w:hAnsi="AgfaRotisSansSerif"/>
        <w:sz w:val="22"/>
        <w:szCs w:val="22"/>
        <w:lang w:val="it-IT"/>
      </w:rPr>
    </w:pPr>
  </w:p>
  <w:p w14:paraId="4BFC5F90" w14:textId="77777777" w:rsidR="00566C7B" w:rsidRDefault="00566C7B" w:rsidP="00A66593">
    <w:pPr>
      <w:pStyle w:val="Intestazione"/>
      <w:tabs>
        <w:tab w:val="clear" w:pos="4536"/>
        <w:tab w:val="clear" w:pos="9072"/>
      </w:tabs>
      <w:rPr>
        <w:rFonts w:ascii="AgfaRotisSansSerif" w:hAnsi="AgfaRotisSansSerif"/>
        <w:sz w:val="22"/>
        <w:szCs w:val="22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B6B559"/>
    <w:multiLevelType w:val="hybridMultilevel"/>
    <w:tmpl w:val="B9907394"/>
    <w:lvl w:ilvl="0" w:tplc="FFFFFFFF">
      <w:start w:val="1"/>
      <w:numFmt w:val="ideographDigital"/>
      <w:lvlText w:val=""/>
      <w:lvlJc w:val="left"/>
    </w:lvl>
    <w:lvl w:ilvl="1" w:tplc="04070017">
      <w:start w:val="1"/>
      <w:numFmt w:val="lowerLetter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6F3866"/>
    <w:multiLevelType w:val="hybridMultilevel"/>
    <w:tmpl w:val="EE3052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804AB"/>
    <w:multiLevelType w:val="hybridMultilevel"/>
    <w:tmpl w:val="2338804C"/>
    <w:lvl w:ilvl="0" w:tplc="4E16F610">
      <w:start w:val="1"/>
      <w:numFmt w:val="lowerLetter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8C1CAC"/>
    <w:multiLevelType w:val="hybridMultilevel"/>
    <w:tmpl w:val="6F5A339C"/>
    <w:lvl w:ilvl="0" w:tplc="88A6D6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F55A2"/>
    <w:multiLevelType w:val="hybridMultilevel"/>
    <w:tmpl w:val="F8F09E4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9626A5"/>
    <w:multiLevelType w:val="hybridMultilevel"/>
    <w:tmpl w:val="96688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B776E"/>
    <w:multiLevelType w:val="hybridMultilevel"/>
    <w:tmpl w:val="28EAE60C"/>
    <w:lvl w:ilvl="0" w:tplc="88A6D6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731466">
    <w:abstractNumId w:val="6"/>
  </w:num>
  <w:num w:numId="2" w16cid:durableId="608436943">
    <w:abstractNumId w:val="3"/>
  </w:num>
  <w:num w:numId="3" w16cid:durableId="966593987">
    <w:abstractNumId w:val="2"/>
  </w:num>
  <w:num w:numId="4" w16cid:durableId="858738972">
    <w:abstractNumId w:val="4"/>
  </w:num>
  <w:num w:numId="5" w16cid:durableId="1806390755">
    <w:abstractNumId w:val="5"/>
  </w:num>
  <w:num w:numId="6" w16cid:durableId="307637807">
    <w:abstractNumId w:val="0"/>
  </w:num>
  <w:num w:numId="7" w16cid:durableId="469635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6E3"/>
    <w:rsid w:val="00003F94"/>
    <w:rsid w:val="00026DA0"/>
    <w:rsid w:val="000446E3"/>
    <w:rsid w:val="00060173"/>
    <w:rsid w:val="000616AD"/>
    <w:rsid w:val="00074254"/>
    <w:rsid w:val="00094670"/>
    <w:rsid w:val="000A28E9"/>
    <w:rsid w:val="000E68F9"/>
    <w:rsid w:val="000E6A33"/>
    <w:rsid w:val="001D2DC9"/>
    <w:rsid w:val="0021454E"/>
    <w:rsid w:val="002159EE"/>
    <w:rsid w:val="002373F2"/>
    <w:rsid w:val="00281AE3"/>
    <w:rsid w:val="002924CC"/>
    <w:rsid w:val="002B77C1"/>
    <w:rsid w:val="002D6AB7"/>
    <w:rsid w:val="002E1092"/>
    <w:rsid w:val="00300D17"/>
    <w:rsid w:val="00346557"/>
    <w:rsid w:val="0034684D"/>
    <w:rsid w:val="00350592"/>
    <w:rsid w:val="003576FE"/>
    <w:rsid w:val="00365AB0"/>
    <w:rsid w:val="003B6474"/>
    <w:rsid w:val="003E3562"/>
    <w:rsid w:val="003F70DE"/>
    <w:rsid w:val="00405975"/>
    <w:rsid w:val="00406434"/>
    <w:rsid w:val="00426549"/>
    <w:rsid w:val="00441DE0"/>
    <w:rsid w:val="004504D6"/>
    <w:rsid w:val="004749EB"/>
    <w:rsid w:val="004775CE"/>
    <w:rsid w:val="00490912"/>
    <w:rsid w:val="004B230B"/>
    <w:rsid w:val="004D7B8C"/>
    <w:rsid w:val="004F2D37"/>
    <w:rsid w:val="0053005F"/>
    <w:rsid w:val="00557CA5"/>
    <w:rsid w:val="00566C7B"/>
    <w:rsid w:val="00584380"/>
    <w:rsid w:val="005A5455"/>
    <w:rsid w:val="005A7C41"/>
    <w:rsid w:val="005B4A0F"/>
    <w:rsid w:val="005D6968"/>
    <w:rsid w:val="006009EC"/>
    <w:rsid w:val="00603084"/>
    <w:rsid w:val="006105EE"/>
    <w:rsid w:val="0067563E"/>
    <w:rsid w:val="00677363"/>
    <w:rsid w:val="006779AF"/>
    <w:rsid w:val="006D5EF2"/>
    <w:rsid w:val="00725FED"/>
    <w:rsid w:val="00740D8C"/>
    <w:rsid w:val="00780F08"/>
    <w:rsid w:val="007E1796"/>
    <w:rsid w:val="008253D4"/>
    <w:rsid w:val="00832D40"/>
    <w:rsid w:val="00833E1B"/>
    <w:rsid w:val="00880CE7"/>
    <w:rsid w:val="0088335E"/>
    <w:rsid w:val="00897A85"/>
    <w:rsid w:val="008B74E6"/>
    <w:rsid w:val="008E45BD"/>
    <w:rsid w:val="00907AD8"/>
    <w:rsid w:val="00923153"/>
    <w:rsid w:val="00980B5C"/>
    <w:rsid w:val="009866E6"/>
    <w:rsid w:val="009A1104"/>
    <w:rsid w:val="009E4BC6"/>
    <w:rsid w:val="00A31815"/>
    <w:rsid w:val="00A66593"/>
    <w:rsid w:val="00AB7032"/>
    <w:rsid w:val="00AC0744"/>
    <w:rsid w:val="00AE5615"/>
    <w:rsid w:val="00B14D1C"/>
    <w:rsid w:val="00B35EFB"/>
    <w:rsid w:val="00BA6859"/>
    <w:rsid w:val="00BC0BC6"/>
    <w:rsid w:val="00BD332B"/>
    <w:rsid w:val="00C1595E"/>
    <w:rsid w:val="00C218DE"/>
    <w:rsid w:val="00C26358"/>
    <w:rsid w:val="00C7696F"/>
    <w:rsid w:val="00C81565"/>
    <w:rsid w:val="00D14B20"/>
    <w:rsid w:val="00D1758D"/>
    <w:rsid w:val="00D63AE1"/>
    <w:rsid w:val="00DA4FE8"/>
    <w:rsid w:val="00DC1138"/>
    <w:rsid w:val="00DF4158"/>
    <w:rsid w:val="00E2768D"/>
    <w:rsid w:val="00E318E2"/>
    <w:rsid w:val="00E46681"/>
    <w:rsid w:val="00E6469C"/>
    <w:rsid w:val="00EA6998"/>
    <w:rsid w:val="00EC2DA4"/>
    <w:rsid w:val="00EE62E8"/>
    <w:rsid w:val="00EF78D9"/>
    <w:rsid w:val="00F667E0"/>
    <w:rsid w:val="00F7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295957D"/>
  <w15:docId w15:val="{0D6FD609-8A85-49C2-A498-5F51B31D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A4FE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A4FE8"/>
    <w:pPr>
      <w:tabs>
        <w:tab w:val="center" w:pos="4536"/>
        <w:tab w:val="right" w:pos="9072"/>
      </w:tabs>
    </w:pPr>
    <w:rPr>
      <w:sz w:val="20"/>
      <w:szCs w:val="20"/>
      <w:lang w:eastAsia="it-IT"/>
    </w:rPr>
  </w:style>
  <w:style w:type="paragraph" w:styleId="Intestazione">
    <w:name w:val="header"/>
    <w:basedOn w:val="Normale"/>
    <w:rsid w:val="00DA4FE8"/>
    <w:pPr>
      <w:tabs>
        <w:tab w:val="center" w:pos="4536"/>
        <w:tab w:val="right" w:pos="9072"/>
      </w:tabs>
    </w:pPr>
    <w:rPr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rsid w:val="002373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373F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2373F2"/>
    <w:pPr>
      <w:jc w:val="both"/>
    </w:pPr>
    <w:rPr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2373F2"/>
    <w:rPr>
      <w:sz w:val="24"/>
      <w:lang w:val="it-IT" w:eastAsia="it-IT"/>
    </w:rPr>
  </w:style>
  <w:style w:type="paragraph" w:customStyle="1" w:styleId="Default">
    <w:name w:val="Default"/>
    <w:link w:val="DefaultChar"/>
    <w:rsid w:val="000446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0446E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70DE"/>
    <w:rPr>
      <w:lang w:eastAsia="it-IT"/>
    </w:rPr>
  </w:style>
  <w:style w:type="paragraph" w:customStyle="1" w:styleId="Stile1">
    <w:name w:val="Stile1"/>
    <w:basedOn w:val="Normale"/>
    <w:rsid w:val="00AC0744"/>
    <w:pPr>
      <w:jc w:val="both"/>
    </w:pPr>
    <w:rPr>
      <w:lang w:val="it-IT" w:eastAsia="it-IT"/>
    </w:rPr>
  </w:style>
  <w:style w:type="character" w:styleId="Numeropagina">
    <w:name w:val="page number"/>
    <w:basedOn w:val="Carpredefinitoparagrafo"/>
    <w:rsid w:val="00AC0744"/>
  </w:style>
  <w:style w:type="paragraph" w:customStyle="1" w:styleId="ThemadesSchreibens">
    <w:name w:val="Thema des Schreibens"/>
    <w:basedOn w:val="Normale"/>
    <w:rsid w:val="002B77C1"/>
    <w:pPr>
      <w:spacing w:line="240" w:lineRule="exact"/>
      <w:jc w:val="both"/>
    </w:pPr>
    <w:rPr>
      <w:rFonts w:ascii="Arial" w:hAnsi="Arial"/>
      <w:b/>
      <w:sz w:val="20"/>
      <w:szCs w:val="20"/>
      <w:lang w:eastAsia="en-US"/>
    </w:rPr>
  </w:style>
  <w:style w:type="character" w:customStyle="1" w:styleId="DefaultChar">
    <w:name w:val="Default Char"/>
    <w:link w:val="Default"/>
    <w:rsid w:val="00C1595E"/>
    <w:rPr>
      <w:rFonts w:ascii="Arial" w:hAnsi="Arial" w:cs="Arial"/>
      <w:color w:val="000000"/>
      <w:sz w:val="24"/>
      <w:szCs w:val="24"/>
      <w:lang w:val="it-IT"/>
    </w:rPr>
  </w:style>
  <w:style w:type="character" w:styleId="Testosegnaposto">
    <w:name w:val="Placeholder Text"/>
    <w:basedOn w:val="Carpredefinitoparagrafo"/>
    <w:uiPriority w:val="99"/>
    <w:semiHidden/>
    <w:rsid w:val="00C159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1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ha.crepaz\Desktop\NEW%20&#214;konomat%20Arial%20Narrow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Ökonomat Arial Narrow</Template>
  <TotalTime>0</TotalTime>
  <Pages>2</Pages>
  <Words>729</Words>
  <Characters>4556</Characters>
  <Application>Microsoft Office Word</Application>
  <DocSecurity>0</DocSecurity>
  <Lines>182</Lines>
  <Paragraphs>58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cciaa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martha.crepaz</dc:creator>
  <cp:lastModifiedBy>Crepaz Martha</cp:lastModifiedBy>
  <cp:revision>40</cp:revision>
  <cp:lastPrinted>2026-09-14T10:15:00Z</cp:lastPrinted>
  <dcterms:created xsi:type="dcterms:W3CDTF">2018-02-02T10:41:00Z</dcterms:created>
  <dcterms:modified xsi:type="dcterms:W3CDTF">2026-09-16T06:23:00Z</dcterms:modified>
</cp:coreProperties>
</file>